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0D658" w14:textId="314CAD87" w:rsidR="00745D5D" w:rsidRPr="00F82400" w:rsidRDefault="001E4F72">
      <w:pPr>
        <w:rPr>
          <w:rFonts w:ascii="Century Gothic" w:hAnsi="Century Gothic" w:cstheme="majorHAnsi"/>
          <w:sz w:val="24"/>
        </w:rPr>
      </w:pPr>
      <w:r>
        <w:rPr>
          <w:rFonts w:ascii="Century Gothic" w:hAnsi="Century Gothic" w:cs="Times New Roman (Textkörper CS)"/>
          <w:b/>
          <w:bCs/>
          <w:spacing w:val="40"/>
          <w:sz w:val="24"/>
        </w:rPr>
        <w:t>A</w:t>
      </w:r>
      <w:r w:rsidR="000232E8">
        <w:rPr>
          <w:rFonts w:ascii="Century Gothic" w:hAnsi="Century Gothic" w:cs="Times New Roman (Textkörper CS)"/>
          <w:b/>
          <w:bCs/>
          <w:spacing w:val="40"/>
          <w:sz w:val="24"/>
        </w:rPr>
        <w:t>NMELDEFORMULAR</w:t>
      </w:r>
      <w:r w:rsidR="00B77047">
        <w:rPr>
          <w:rFonts w:ascii="Century Gothic" w:hAnsi="Century Gothic" w:cs="Times New Roman (Textkörper CS)"/>
          <w:b/>
          <w:bCs/>
          <w:spacing w:val="40"/>
          <w:sz w:val="24"/>
        </w:rPr>
        <w:t xml:space="preserve"> </w:t>
      </w:r>
      <w:r w:rsidR="00745D5D" w:rsidRPr="00F82400">
        <w:rPr>
          <w:rFonts w:ascii="Century Gothic" w:hAnsi="Century Gothic" w:cs="Times New Roman (Textkörper CS)"/>
          <w:b/>
          <w:bCs/>
          <w:spacing w:val="40"/>
          <w:sz w:val="24"/>
        </w:rPr>
        <w:t>TAGESSTRUKTUR</w:t>
      </w:r>
    </w:p>
    <w:p w14:paraId="752C39AA" w14:textId="77777777" w:rsidR="00745D5D" w:rsidRDefault="00745D5D">
      <w:pPr>
        <w:rPr>
          <w:rFonts w:ascii="Century Gothic" w:hAnsi="Century Gothic" w:cstheme="majorHAnsi"/>
          <w:sz w:val="18"/>
          <w:szCs w:val="18"/>
        </w:rPr>
      </w:pPr>
    </w:p>
    <w:p w14:paraId="39536BE0" w14:textId="52131F95" w:rsidR="00F009E8" w:rsidRPr="00095E49" w:rsidRDefault="00F009E8">
      <w:pPr>
        <w:rPr>
          <w:rFonts w:ascii="Century Gothic" w:hAnsi="Century Gothic" w:cstheme="majorHAnsi"/>
          <w:sz w:val="18"/>
          <w:szCs w:val="18"/>
        </w:rPr>
      </w:pPr>
      <w:r w:rsidRPr="00095E49">
        <w:rPr>
          <w:rFonts w:ascii="Century Gothic" w:hAnsi="Century Gothic" w:cstheme="majorHAnsi"/>
          <w:sz w:val="18"/>
          <w:szCs w:val="18"/>
        </w:rPr>
        <w:t xml:space="preserve">Bitte vollständig ausfüllen und </w:t>
      </w:r>
      <w:r w:rsidR="006751A0" w:rsidRPr="00095E49">
        <w:rPr>
          <w:rFonts w:ascii="Century Gothic" w:hAnsi="Century Gothic" w:cstheme="majorHAnsi"/>
          <w:sz w:val="18"/>
          <w:szCs w:val="18"/>
        </w:rPr>
        <w:t xml:space="preserve">per </w:t>
      </w:r>
      <w:r w:rsidR="001F367D" w:rsidRPr="00095E49">
        <w:rPr>
          <w:rFonts w:ascii="Century Gothic" w:hAnsi="Century Gothic" w:cstheme="majorHAnsi"/>
          <w:sz w:val="18"/>
          <w:szCs w:val="18"/>
        </w:rPr>
        <w:t>E-Mail</w:t>
      </w:r>
      <w:r w:rsidR="006751A0" w:rsidRPr="00095E49">
        <w:rPr>
          <w:rFonts w:ascii="Century Gothic" w:hAnsi="Century Gothic" w:cstheme="majorHAnsi"/>
          <w:sz w:val="18"/>
          <w:szCs w:val="18"/>
        </w:rPr>
        <w:t xml:space="preserve"> </w:t>
      </w:r>
      <w:r w:rsidR="00BC7CF7" w:rsidRPr="00095E49">
        <w:rPr>
          <w:rFonts w:ascii="Century Gothic" w:hAnsi="Century Gothic" w:cstheme="majorHAnsi"/>
          <w:sz w:val="18"/>
          <w:szCs w:val="18"/>
        </w:rPr>
        <w:t>(</w:t>
      </w:r>
      <w:hyperlink r:id="rId11" w:history="1">
        <w:r w:rsidR="00171B6C">
          <w:rPr>
            <w:rStyle w:val="Hyperlink"/>
            <w:rFonts w:ascii="Century Gothic" w:hAnsi="Century Gothic" w:cstheme="majorHAnsi"/>
            <w:sz w:val="18"/>
            <w:szCs w:val="18"/>
          </w:rPr>
          <w:t>intake</w:t>
        </w:r>
        <w:r w:rsidR="00BC7CF7" w:rsidRPr="00095E49">
          <w:rPr>
            <w:rStyle w:val="Hyperlink"/>
            <w:rFonts w:ascii="Century Gothic" w:hAnsi="Century Gothic" w:cstheme="majorHAnsi"/>
            <w:sz w:val="18"/>
            <w:szCs w:val="18"/>
          </w:rPr>
          <w:t>@heimetlimitherz.ch</w:t>
        </w:r>
      </w:hyperlink>
      <w:r w:rsidR="00BC7CF7" w:rsidRPr="00095E49">
        <w:rPr>
          <w:rFonts w:ascii="Century Gothic" w:hAnsi="Century Gothic" w:cstheme="majorHAnsi"/>
          <w:sz w:val="18"/>
          <w:szCs w:val="18"/>
        </w:rPr>
        <w:t xml:space="preserve">) </w:t>
      </w:r>
      <w:r w:rsidRPr="00095E49">
        <w:rPr>
          <w:rFonts w:ascii="Century Gothic" w:hAnsi="Century Gothic" w:cstheme="majorHAnsi"/>
          <w:sz w:val="18"/>
          <w:szCs w:val="18"/>
        </w:rPr>
        <w:t>retournieren.</w:t>
      </w:r>
      <w:r w:rsidR="00C5550C">
        <w:rPr>
          <w:rFonts w:ascii="Century Gothic" w:hAnsi="Century Gothic" w:cstheme="majorHAnsi"/>
          <w:sz w:val="18"/>
          <w:szCs w:val="18"/>
        </w:rPr>
        <w:t xml:space="preserve"> </w:t>
      </w:r>
      <w:r w:rsidR="000B3FFB">
        <w:rPr>
          <w:rFonts w:ascii="Century Gothic" w:hAnsi="Century Gothic" w:cstheme="majorHAnsi"/>
          <w:sz w:val="18"/>
          <w:szCs w:val="18"/>
        </w:rPr>
        <w:t>V</w:t>
      </w:r>
      <w:r w:rsidR="002044A9">
        <w:rPr>
          <w:rFonts w:ascii="Century Gothic" w:hAnsi="Century Gothic" w:cstheme="majorHAnsi"/>
          <w:sz w:val="18"/>
          <w:szCs w:val="18"/>
        </w:rPr>
        <w:t>or</w:t>
      </w:r>
      <w:r w:rsidR="00C5550C">
        <w:rPr>
          <w:rFonts w:ascii="Century Gothic" w:hAnsi="Century Gothic" w:cstheme="majorHAnsi"/>
          <w:sz w:val="18"/>
          <w:szCs w:val="18"/>
        </w:rPr>
        <w:t xml:space="preserve"> Eintritt in die Tagesstruktur</w:t>
      </w:r>
      <w:r w:rsidR="000B3FFB">
        <w:rPr>
          <w:rFonts w:ascii="Century Gothic" w:hAnsi="Century Gothic" w:cstheme="majorHAnsi"/>
          <w:sz w:val="18"/>
          <w:szCs w:val="18"/>
        </w:rPr>
        <w:t xml:space="preserve"> muss dem Heimetli mit Herz</w:t>
      </w:r>
      <w:r w:rsidR="00C5550C">
        <w:rPr>
          <w:rFonts w:ascii="Century Gothic" w:hAnsi="Century Gothic" w:cstheme="majorHAnsi"/>
          <w:sz w:val="18"/>
          <w:szCs w:val="18"/>
        </w:rPr>
        <w:t xml:space="preserve"> ein vollständig ausgefülltes Anmeldeformular vorliegen. </w:t>
      </w:r>
      <w:r w:rsidRPr="00095E49">
        <w:rPr>
          <w:rFonts w:ascii="Century Gothic" w:hAnsi="Century Gothic" w:cstheme="majorHAnsi"/>
          <w:sz w:val="18"/>
          <w:szCs w:val="18"/>
        </w:rPr>
        <w:t xml:space="preserve">Beachten Sie, dass </w:t>
      </w:r>
      <w:r w:rsidR="001F367D" w:rsidRPr="00095E49">
        <w:rPr>
          <w:rFonts w:ascii="Century Gothic" w:hAnsi="Century Gothic" w:cstheme="majorHAnsi"/>
          <w:sz w:val="18"/>
          <w:szCs w:val="18"/>
        </w:rPr>
        <w:t>das Heimetli mit Herz</w:t>
      </w:r>
      <w:r w:rsidRPr="00095E49">
        <w:rPr>
          <w:rFonts w:ascii="Century Gothic" w:hAnsi="Century Gothic" w:cstheme="majorHAnsi"/>
          <w:sz w:val="18"/>
          <w:szCs w:val="18"/>
        </w:rPr>
        <w:t xml:space="preserve"> keine Aufnahmegewähr bieten kann.</w:t>
      </w:r>
    </w:p>
    <w:p w14:paraId="5C1BF083" w14:textId="77777777" w:rsidR="00B97798" w:rsidRPr="00095E49" w:rsidRDefault="00B97798" w:rsidP="00B97798">
      <w:pPr>
        <w:spacing w:before="120" w:after="60"/>
        <w:rPr>
          <w:rFonts w:ascii="Century Gothic" w:hAnsi="Century Gothic" w:cstheme="majorHAnsi"/>
          <w:b/>
          <w:bCs/>
        </w:rPr>
      </w:pPr>
      <w:r w:rsidRPr="00095E49">
        <w:rPr>
          <w:rFonts w:ascii="Century Gothic" w:hAnsi="Century Gothic" w:cstheme="majorHAnsi"/>
          <w:b/>
          <w:bCs/>
        </w:rPr>
        <w:t xml:space="preserve">Personalien </w:t>
      </w:r>
      <w:r>
        <w:rPr>
          <w:rFonts w:ascii="Century Gothic" w:hAnsi="Century Gothic" w:cstheme="majorHAnsi"/>
          <w:b/>
          <w:bCs/>
        </w:rPr>
        <w:t>Klient:in</w:t>
      </w:r>
    </w:p>
    <w:tbl>
      <w:tblPr>
        <w:tblW w:w="10348" w:type="dxa"/>
        <w:jc w:val="center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1"/>
        <w:gridCol w:w="2592"/>
        <w:gridCol w:w="5245"/>
      </w:tblGrid>
      <w:tr w:rsidR="00B97798" w:rsidRPr="00095E49" w14:paraId="598C4289" w14:textId="77777777" w:rsidTr="005445C1">
        <w:trPr>
          <w:jc w:val="center"/>
        </w:trPr>
        <w:tc>
          <w:tcPr>
            <w:tcW w:w="2511" w:type="dxa"/>
            <w:shd w:val="clear" w:color="auto" w:fill="F2F2F2" w:themeFill="background1" w:themeFillShade="F2"/>
          </w:tcPr>
          <w:p w14:paraId="36E6CAC0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Vorname(n)</w:t>
            </w:r>
          </w:p>
        </w:tc>
        <w:tc>
          <w:tcPr>
            <w:tcW w:w="7837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EFCF693" w14:textId="31C4B1DC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="00D607F6"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D607F6"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D607F6"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D607F6"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D607F6"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408AB0CF" w14:textId="77777777" w:rsidTr="005445C1">
        <w:trPr>
          <w:jc w:val="center"/>
        </w:trPr>
        <w:tc>
          <w:tcPr>
            <w:tcW w:w="2511" w:type="dxa"/>
          </w:tcPr>
          <w:p w14:paraId="74E17981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Namen</w:t>
            </w:r>
          </w:p>
        </w:tc>
        <w:tc>
          <w:tcPr>
            <w:tcW w:w="7837" w:type="dxa"/>
            <w:gridSpan w:val="2"/>
            <w:tcMar>
              <w:top w:w="57" w:type="dxa"/>
              <w:bottom w:w="57" w:type="dxa"/>
            </w:tcMar>
          </w:tcPr>
          <w:p w14:paraId="08FF2DBF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4BFAEC4C" w14:textId="77777777" w:rsidTr="005445C1">
        <w:trPr>
          <w:jc w:val="center"/>
        </w:trPr>
        <w:tc>
          <w:tcPr>
            <w:tcW w:w="2511" w:type="dxa"/>
            <w:shd w:val="clear" w:color="auto" w:fill="F2F2F2" w:themeFill="background1" w:themeFillShade="F2"/>
          </w:tcPr>
          <w:p w14:paraId="23ADC66C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Geburtsdatum</w:t>
            </w:r>
          </w:p>
        </w:tc>
        <w:tc>
          <w:tcPr>
            <w:tcW w:w="7837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CA1F32D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0" w:name="Text13"/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0"/>
          </w:p>
        </w:tc>
      </w:tr>
      <w:tr w:rsidR="00B97798" w:rsidRPr="00095E49" w14:paraId="462BEB06" w14:textId="77777777" w:rsidTr="005445C1">
        <w:trPr>
          <w:jc w:val="center"/>
        </w:trPr>
        <w:tc>
          <w:tcPr>
            <w:tcW w:w="2511" w:type="dxa"/>
          </w:tcPr>
          <w:p w14:paraId="74480F79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Wohnadresse</w:t>
            </w:r>
          </w:p>
        </w:tc>
        <w:tc>
          <w:tcPr>
            <w:tcW w:w="7837" w:type="dxa"/>
            <w:gridSpan w:val="2"/>
            <w:tcMar>
              <w:top w:w="57" w:type="dxa"/>
              <w:bottom w:w="57" w:type="dxa"/>
            </w:tcMar>
          </w:tcPr>
          <w:p w14:paraId="0B869C6E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43C92EF7" w14:textId="77777777" w:rsidTr="005445C1">
        <w:trPr>
          <w:jc w:val="center"/>
        </w:trPr>
        <w:tc>
          <w:tcPr>
            <w:tcW w:w="2511" w:type="dxa"/>
            <w:shd w:val="clear" w:color="auto" w:fill="F2F2F2" w:themeFill="background1" w:themeFillShade="F2"/>
          </w:tcPr>
          <w:p w14:paraId="1DE40E76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837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10B9112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6A72964F" w14:textId="77777777" w:rsidTr="005445C1">
        <w:trPr>
          <w:jc w:val="center"/>
        </w:trPr>
        <w:tc>
          <w:tcPr>
            <w:tcW w:w="2511" w:type="dxa"/>
          </w:tcPr>
          <w:p w14:paraId="181B81E4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Mobiltelefon</w:t>
            </w:r>
          </w:p>
        </w:tc>
        <w:tc>
          <w:tcPr>
            <w:tcW w:w="7837" w:type="dxa"/>
            <w:gridSpan w:val="2"/>
            <w:tcMar>
              <w:top w:w="57" w:type="dxa"/>
              <w:bottom w:w="57" w:type="dxa"/>
            </w:tcMar>
          </w:tcPr>
          <w:p w14:paraId="7252B83B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7E7F8723" w14:textId="77777777" w:rsidTr="005445C1">
        <w:trPr>
          <w:jc w:val="center"/>
        </w:trPr>
        <w:tc>
          <w:tcPr>
            <w:tcW w:w="2511" w:type="dxa"/>
            <w:shd w:val="clear" w:color="auto" w:fill="F2F2F2" w:themeFill="background1" w:themeFillShade="F2"/>
          </w:tcPr>
          <w:p w14:paraId="48FD3DAC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837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633DBAF" w14:textId="40798DB5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="00C2655D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C2655D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C2655D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C2655D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="00C2655D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2A6FEDAE" w14:textId="77777777" w:rsidTr="005445C1">
        <w:trPr>
          <w:jc w:val="center"/>
        </w:trPr>
        <w:tc>
          <w:tcPr>
            <w:tcW w:w="2511" w:type="dxa"/>
          </w:tcPr>
          <w:p w14:paraId="7D703D40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Heimatort / Nationalität</w:t>
            </w:r>
          </w:p>
        </w:tc>
        <w:tc>
          <w:tcPr>
            <w:tcW w:w="7837" w:type="dxa"/>
            <w:gridSpan w:val="2"/>
            <w:tcMar>
              <w:top w:w="57" w:type="dxa"/>
              <w:bottom w:w="57" w:type="dxa"/>
            </w:tcMar>
          </w:tcPr>
          <w:p w14:paraId="55EAC40C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225ECB51" w14:textId="77777777" w:rsidTr="005445C1">
        <w:trPr>
          <w:jc w:val="center"/>
        </w:trPr>
        <w:tc>
          <w:tcPr>
            <w:tcW w:w="2511" w:type="dxa"/>
            <w:shd w:val="clear" w:color="auto" w:fill="F2F2F2" w:themeFill="background1" w:themeFillShade="F2"/>
          </w:tcPr>
          <w:p w14:paraId="22FE0694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AHV-Nr.</w:t>
            </w:r>
          </w:p>
        </w:tc>
        <w:tc>
          <w:tcPr>
            <w:tcW w:w="7837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64F117E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339AEF63" w14:textId="77777777" w:rsidTr="005445C1">
        <w:trPr>
          <w:jc w:val="center"/>
        </w:trPr>
        <w:tc>
          <w:tcPr>
            <w:tcW w:w="2511" w:type="dxa"/>
          </w:tcPr>
          <w:p w14:paraId="29AAB346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Haftpflichtversicherung</w:t>
            </w:r>
          </w:p>
        </w:tc>
        <w:tc>
          <w:tcPr>
            <w:tcW w:w="7837" w:type="dxa"/>
            <w:gridSpan w:val="2"/>
            <w:tcMar>
              <w:top w:w="57" w:type="dxa"/>
              <w:bottom w:w="57" w:type="dxa"/>
            </w:tcMar>
          </w:tcPr>
          <w:p w14:paraId="14AC5DE6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B97798" w:rsidRPr="00095E49" w14:paraId="1CF6D330" w14:textId="77777777" w:rsidTr="005445C1">
        <w:trPr>
          <w:jc w:val="center"/>
        </w:trPr>
        <w:tc>
          <w:tcPr>
            <w:tcW w:w="5103" w:type="dxa"/>
            <w:gridSpan w:val="2"/>
            <w:shd w:val="clear" w:color="auto" w:fill="F2F2F2" w:themeFill="background1" w:themeFillShade="F2"/>
          </w:tcPr>
          <w:p w14:paraId="59DE7098" w14:textId="77777777" w:rsidR="00B97798" w:rsidRPr="00530C7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530C76">
              <w:rPr>
                <w:rFonts w:ascii="Century Gothic" w:hAnsi="Century Gothic" w:cstheme="majorHAnsi"/>
                <w:sz w:val="20"/>
                <w:szCs w:val="20"/>
              </w:rPr>
              <w:t>Krankenkasse und Versicherungsnummer</w:t>
            </w:r>
          </w:p>
        </w:tc>
        <w:tc>
          <w:tcPr>
            <w:tcW w:w="524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59269EF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" w:name="Text35"/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1"/>
          </w:p>
        </w:tc>
      </w:tr>
      <w:tr w:rsidR="00B97798" w:rsidRPr="00095E49" w14:paraId="755CD373" w14:textId="77777777" w:rsidTr="005445C1">
        <w:trPr>
          <w:jc w:val="center"/>
        </w:trPr>
        <w:tc>
          <w:tcPr>
            <w:tcW w:w="5103" w:type="dxa"/>
            <w:gridSpan w:val="2"/>
          </w:tcPr>
          <w:p w14:paraId="4410985A" w14:textId="77777777" w:rsidR="00B97798" w:rsidRPr="00530C7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530C76">
              <w:rPr>
                <w:rFonts w:ascii="Century Gothic" w:hAnsi="Century Gothic" w:cstheme="majorHAnsi"/>
                <w:sz w:val="20"/>
                <w:szCs w:val="20"/>
              </w:rPr>
              <w:t>Hausarzt / Hausärztin mit Telefonnummer</w:t>
            </w:r>
            <w:r>
              <w:rPr>
                <w:rFonts w:ascii="Century Gothic" w:hAnsi="Century Gothic" w:cstheme="majorHAnsi"/>
                <w:sz w:val="20"/>
                <w:szCs w:val="20"/>
              </w:rPr>
              <w:t xml:space="preserve"> &amp; E-Mail</w:t>
            </w:r>
          </w:p>
        </w:tc>
        <w:tc>
          <w:tcPr>
            <w:tcW w:w="5245" w:type="dxa"/>
            <w:tcMar>
              <w:top w:w="57" w:type="dxa"/>
              <w:bottom w:w="57" w:type="dxa"/>
            </w:tcMar>
          </w:tcPr>
          <w:p w14:paraId="4BB18C36" w14:textId="77777777" w:rsidR="00B97798" w:rsidRPr="00D607F6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1"/>
                  <w:enabled/>
                  <w:calcOnExit/>
                  <w:textInput/>
                </w:ffData>
              </w:fldChar>
            </w:r>
            <w:bookmarkStart w:id="2" w:name="Text51"/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2"/>
          </w:p>
        </w:tc>
      </w:tr>
    </w:tbl>
    <w:p w14:paraId="3D24DCC5" w14:textId="4DB0A6BF" w:rsidR="00F009E8" w:rsidRPr="00095E49" w:rsidRDefault="009E0612" w:rsidP="006072D5">
      <w:pPr>
        <w:spacing w:before="120" w:after="60"/>
        <w:rPr>
          <w:rFonts w:ascii="Century Gothic" w:hAnsi="Century Gothic" w:cstheme="majorHAnsi"/>
          <w:b/>
          <w:bCs/>
        </w:rPr>
      </w:pPr>
      <w:r w:rsidRPr="00095E49">
        <w:rPr>
          <w:rFonts w:ascii="Century Gothic" w:hAnsi="Century Gothic" w:cstheme="majorHAnsi"/>
          <w:b/>
          <w:bCs/>
        </w:rPr>
        <w:t>Kontaktdaten</w:t>
      </w:r>
      <w:r w:rsidR="008B41B1">
        <w:rPr>
          <w:rFonts w:ascii="Century Gothic" w:hAnsi="Century Gothic" w:cstheme="majorHAnsi"/>
          <w:b/>
          <w:bCs/>
        </w:rPr>
        <w:t xml:space="preserve"> Primärkontakt</w:t>
      </w:r>
    </w:p>
    <w:tbl>
      <w:tblPr>
        <w:tblW w:w="10353" w:type="dxa"/>
        <w:tblInd w:w="-5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40"/>
        <w:gridCol w:w="7513"/>
      </w:tblGrid>
      <w:tr w:rsidR="00F009E8" w:rsidRPr="00095E49" w14:paraId="040A51DB" w14:textId="77777777" w:rsidTr="007826D3">
        <w:trPr>
          <w:trHeight w:val="238"/>
        </w:trPr>
        <w:tc>
          <w:tcPr>
            <w:tcW w:w="2840" w:type="dxa"/>
            <w:shd w:val="clear" w:color="auto" w:fill="F2F2F2"/>
            <w:tcMar>
              <w:top w:w="57" w:type="dxa"/>
              <w:bottom w:w="57" w:type="dxa"/>
            </w:tcMar>
          </w:tcPr>
          <w:p w14:paraId="54E3BE05" w14:textId="77777777" w:rsidR="00F009E8" w:rsidRPr="00095E49" w:rsidRDefault="00F009E8" w:rsidP="009E061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Datum der Anfrage</w:t>
            </w:r>
          </w:p>
        </w:tc>
        <w:tc>
          <w:tcPr>
            <w:tcW w:w="7513" w:type="dxa"/>
            <w:shd w:val="clear" w:color="auto" w:fill="F2F2F2"/>
            <w:tcMar>
              <w:top w:w="57" w:type="dxa"/>
              <w:bottom w:w="57" w:type="dxa"/>
            </w:tcMar>
          </w:tcPr>
          <w:p w14:paraId="3FFDBB61" w14:textId="160CAC4C" w:rsidR="00F009E8" w:rsidRPr="00D607F6" w:rsidRDefault="009E0612" w:rsidP="009E0612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2"/>
                  <w:enabled/>
                  <w:calcOnExit/>
                  <w:textInput>
                    <w:type w:val="date"/>
                    <w:format w:val="dd.MM.yyyy"/>
                  </w:textInput>
                </w:ffData>
              </w:fldChar>
            </w:r>
            <w:bookmarkStart w:id="3" w:name="Text2"/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  <w:bookmarkEnd w:id="3"/>
          </w:p>
        </w:tc>
      </w:tr>
      <w:tr w:rsidR="000D760D" w:rsidRPr="00095E49" w14:paraId="07178563" w14:textId="77777777" w:rsidTr="007826D3">
        <w:trPr>
          <w:trHeight w:val="238"/>
        </w:trPr>
        <w:tc>
          <w:tcPr>
            <w:tcW w:w="2840" w:type="dxa"/>
            <w:tcMar>
              <w:top w:w="57" w:type="dxa"/>
              <w:bottom w:w="57" w:type="dxa"/>
            </w:tcMar>
          </w:tcPr>
          <w:p w14:paraId="1AF2FB54" w14:textId="3F2EDD24" w:rsidR="000D760D" w:rsidRPr="00095E49" w:rsidRDefault="000D760D" w:rsidP="000D760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 xml:space="preserve">Zuständige Person 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76A084E7" w14:textId="5B699AC1" w:rsidR="000D760D" w:rsidRPr="00D607F6" w:rsidRDefault="000D760D" w:rsidP="000D760D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0D760D" w:rsidRPr="00095E49" w14:paraId="04F175A1" w14:textId="77777777" w:rsidTr="007826D3">
        <w:trPr>
          <w:trHeight w:val="238"/>
        </w:trPr>
        <w:tc>
          <w:tcPr>
            <w:tcW w:w="2840" w:type="dxa"/>
            <w:shd w:val="clear" w:color="auto" w:fill="F2F2F2"/>
            <w:tcMar>
              <w:top w:w="57" w:type="dxa"/>
              <w:bottom w:w="57" w:type="dxa"/>
            </w:tcMar>
          </w:tcPr>
          <w:p w14:paraId="2C64D6FF" w14:textId="03E6739E" w:rsidR="000D760D" w:rsidRPr="00095E49" w:rsidRDefault="000D760D" w:rsidP="000D760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Funktion</w:t>
            </w:r>
          </w:p>
        </w:tc>
        <w:tc>
          <w:tcPr>
            <w:tcW w:w="7513" w:type="dxa"/>
            <w:shd w:val="clear" w:color="auto" w:fill="F2F2F2"/>
            <w:tcMar>
              <w:top w:w="57" w:type="dxa"/>
              <w:bottom w:w="57" w:type="dxa"/>
            </w:tcMar>
          </w:tcPr>
          <w:p w14:paraId="3398B8AC" w14:textId="588831E2" w:rsidR="000D760D" w:rsidRPr="00D607F6" w:rsidRDefault="000D760D" w:rsidP="000D760D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0D760D" w:rsidRPr="00095E49" w14:paraId="2E9325EC" w14:textId="77777777" w:rsidTr="007826D3">
        <w:trPr>
          <w:trHeight w:val="238"/>
        </w:trPr>
        <w:tc>
          <w:tcPr>
            <w:tcW w:w="2840" w:type="dxa"/>
            <w:tcMar>
              <w:top w:w="57" w:type="dxa"/>
              <w:bottom w:w="57" w:type="dxa"/>
            </w:tcMar>
          </w:tcPr>
          <w:p w14:paraId="3E3A5E7B" w14:textId="3AEE1717" w:rsidR="000D760D" w:rsidRPr="00095E49" w:rsidRDefault="000D760D" w:rsidP="000D760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Behörde / Organisation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604768FA" w14:textId="0B7CC00D" w:rsidR="000D760D" w:rsidRPr="00D607F6" w:rsidRDefault="000D760D" w:rsidP="000D760D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0D760D" w:rsidRPr="00095E49" w14:paraId="09F833B9" w14:textId="77777777" w:rsidTr="007826D3">
        <w:trPr>
          <w:trHeight w:val="238"/>
        </w:trPr>
        <w:tc>
          <w:tcPr>
            <w:tcW w:w="284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BE03112" w14:textId="6261BE74" w:rsidR="000D760D" w:rsidRPr="00095E49" w:rsidRDefault="000D760D" w:rsidP="000D760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C77C4C" w14:textId="6A5F50AE" w:rsidR="000D760D" w:rsidRPr="00D607F6" w:rsidRDefault="000D760D" w:rsidP="000D760D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EF5596" w:rsidRPr="00095E49" w14:paraId="791E4B4F" w14:textId="77777777" w:rsidTr="004A1C4E">
        <w:trPr>
          <w:trHeight w:val="238"/>
        </w:trPr>
        <w:tc>
          <w:tcPr>
            <w:tcW w:w="2840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62D9F2D" w14:textId="1A3C2185" w:rsidR="00EF5596" w:rsidRDefault="00EF5596" w:rsidP="000D760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513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F40843F" w14:textId="34DE8306" w:rsidR="00EF5596" w:rsidRPr="00D607F6" w:rsidRDefault="00EF5596" w:rsidP="000D760D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F009E8" w:rsidRPr="00095E49" w14:paraId="315F32CB" w14:textId="77777777" w:rsidTr="004A1C4E">
        <w:trPr>
          <w:trHeight w:val="238"/>
        </w:trPr>
        <w:tc>
          <w:tcPr>
            <w:tcW w:w="284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E22A62D" w14:textId="77777777" w:rsidR="00F009E8" w:rsidRPr="00095E49" w:rsidRDefault="00F009E8" w:rsidP="009E061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24DE536" w14:textId="79701333" w:rsidR="00F009E8" w:rsidRPr="00D607F6" w:rsidRDefault="00F009E8" w:rsidP="009E0612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F009E8" w:rsidRPr="00095E49" w14:paraId="3FA605FB" w14:textId="77777777" w:rsidTr="004A1C4E">
        <w:trPr>
          <w:trHeight w:val="238"/>
        </w:trPr>
        <w:tc>
          <w:tcPr>
            <w:tcW w:w="2840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C2C580F" w14:textId="2BBF5416" w:rsidR="00F009E8" w:rsidRPr="00095E49" w:rsidRDefault="009E0612" w:rsidP="009E061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513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C3B07C6" w14:textId="42DBBB27" w:rsidR="00F009E8" w:rsidRPr="00D607F6" w:rsidRDefault="00F009E8" w:rsidP="009E0612">
            <w:pPr>
              <w:tabs>
                <w:tab w:val="left" w:pos="2373"/>
              </w:tabs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F009E8" w:rsidRPr="00095E49" w14:paraId="04F75A41" w14:textId="77777777" w:rsidTr="004A1C4E">
        <w:trPr>
          <w:trHeight w:val="238"/>
        </w:trPr>
        <w:tc>
          <w:tcPr>
            <w:tcW w:w="2840" w:type="dxa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F4039DC" w14:textId="2C46222D" w:rsidR="00F009E8" w:rsidRPr="00095E49" w:rsidRDefault="009E0612" w:rsidP="009E061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Erreichbarkeit</w:t>
            </w:r>
          </w:p>
        </w:tc>
        <w:tc>
          <w:tcPr>
            <w:tcW w:w="7513" w:type="dxa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F8984B" w14:textId="70C21EF6" w:rsidR="00F009E8" w:rsidRPr="00D607F6" w:rsidRDefault="00F009E8" w:rsidP="009E0612">
            <w:pPr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="007B1C3A"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</w:tbl>
    <w:p w14:paraId="719C06BB" w14:textId="6FDE6C53" w:rsidR="00A649DD" w:rsidRDefault="00A649DD" w:rsidP="000F1856">
      <w:pPr>
        <w:spacing w:before="120" w:after="60"/>
        <w:rPr>
          <w:rFonts w:ascii="Century Gothic" w:hAnsi="Century Gothic" w:cstheme="majorHAnsi"/>
          <w:b/>
          <w:bCs/>
        </w:rPr>
      </w:pPr>
      <w:r>
        <w:rPr>
          <w:rFonts w:ascii="Century Gothic" w:hAnsi="Century Gothic" w:cstheme="majorHAnsi"/>
          <w:b/>
          <w:bCs/>
        </w:rPr>
        <w:t>Kostenträger:in</w:t>
      </w:r>
    </w:p>
    <w:tbl>
      <w:tblPr>
        <w:tblStyle w:val="EinfacheTabelle4"/>
        <w:tblW w:w="10348" w:type="dxa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7513"/>
      </w:tblGrid>
      <w:tr w:rsidR="00A649DD" w:rsidRPr="005F1B35" w14:paraId="7798208E" w14:textId="77777777" w:rsidTr="00B17F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  <w:vAlign w:val="center"/>
          </w:tcPr>
          <w:p w14:paraId="5877DB7C" w14:textId="5019CF13" w:rsidR="00A649DD" w:rsidRPr="005F1B35" w:rsidRDefault="00A649DD" w:rsidP="000665F3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3B1A4B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Zuständige Person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14:paraId="092BFD11" w14:textId="77777777" w:rsidR="00A649DD" w:rsidRPr="00D607F6" w:rsidRDefault="00A649DD" w:rsidP="005F1B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A649DD" w:rsidRPr="005F1B35" w14:paraId="7D6168B3" w14:textId="77777777" w:rsidTr="00B17F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shd w:val="clear" w:color="auto" w:fill="auto"/>
            <w:vAlign w:val="center"/>
          </w:tcPr>
          <w:p w14:paraId="2225EE4F" w14:textId="77777777" w:rsidR="00A649DD" w:rsidRPr="005F1B35" w:rsidRDefault="00A649DD" w:rsidP="005F1B35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3B1A4B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Funktion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43416F5" w14:textId="77777777" w:rsidR="00A649DD" w:rsidRPr="00D607F6" w:rsidRDefault="00A649DD" w:rsidP="005F1B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A649DD" w:rsidRPr="005F1B35" w14:paraId="4DFD2E7B" w14:textId="77777777" w:rsidTr="004A1C4E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  <w:vAlign w:val="center"/>
          </w:tcPr>
          <w:p w14:paraId="1CFAA7F8" w14:textId="77777777" w:rsidR="00A649DD" w:rsidRPr="005F1B35" w:rsidRDefault="00A649DD" w:rsidP="005F1B35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3B1A4B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Behörde / Organisation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14:paraId="570AA232" w14:textId="77777777" w:rsidR="00A649DD" w:rsidRPr="00D607F6" w:rsidRDefault="00A649DD" w:rsidP="005F1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A649DD" w:rsidRPr="005F1B35" w14:paraId="53004417" w14:textId="77777777" w:rsidTr="004A1C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shd w:val="clear" w:color="auto" w:fill="FFFFFF" w:themeFill="background1"/>
            <w:vAlign w:val="center"/>
          </w:tcPr>
          <w:p w14:paraId="04ED081E" w14:textId="77777777" w:rsidR="00A649DD" w:rsidRPr="005F1B35" w:rsidRDefault="00A649DD" w:rsidP="005F1B35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3B1A4B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Adresse</w:t>
            </w:r>
          </w:p>
        </w:tc>
        <w:tc>
          <w:tcPr>
            <w:tcW w:w="7513" w:type="dxa"/>
            <w:shd w:val="clear" w:color="auto" w:fill="FFFFFF" w:themeFill="background1"/>
            <w:vAlign w:val="center"/>
          </w:tcPr>
          <w:p w14:paraId="145D1BCD" w14:textId="77777777" w:rsidR="00A649DD" w:rsidRPr="00D607F6" w:rsidRDefault="00A649DD" w:rsidP="005F1B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F5596" w:rsidRPr="005F1B35" w14:paraId="66C775BE" w14:textId="77777777" w:rsidTr="004A1C4E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  <w:vAlign w:val="center"/>
          </w:tcPr>
          <w:p w14:paraId="34401119" w14:textId="4264D18C" w:rsidR="00EF5596" w:rsidRPr="00EF5596" w:rsidRDefault="00EF5596" w:rsidP="005F1B35">
            <w:pPr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</w:pPr>
            <w:r w:rsidRPr="00EF5596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PLZ, Ort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14:paraId="18DCB990" w14:textId="2F7EF735" w:rsidR="00EF5596" w:rsidRPr="00D607F6" w:rsidRDefault="00EF5596" w:rsidP="005F1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A3469B" w:rsidRPr="005F1B35" w14:paraId="159B5B29" w14:textId="77777777" w:rsidTr="004A1C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shd w:val="clear" w:color="auto" w:fill="FFFFFF" w:themeFill="background1"/>
            <w:vAlign w:val="center"/>
          </w:tcPr>
          <w:p w14:paraId="1070B2EE" w14:textId="39A6E868" w:rsidR="00A3469B" w:rsidRPr="00F240A9" w:rsidRDefault="00A3469B" w:rsidP="00F240A9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3469B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E-Mail</w:t>
            </w:r>
          </w:p>
        </w:tc>
        <w:tc>
          <w:tcPr>
            <w:tcW w:w="7513" w:type="dxa"/>
            <w:shd w:val="clear" w:color="auto" w:fill="FFFFFF" w:themeFill="background1"/>
            <w:vAlign w:val="center"/>
          </w:tcPr>
          <w:p w14:paraId="4E8D163F" w14:textId="4C98EC1A" w:rsidR="00A3469B" w:rsidRPr="00D607F6" w:rsidRDefault="00530C76" w:rsidP="00F24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</w:tbl>
    <w:p w14:paraId="45551444" w14:textId="77777777" w:rsidR="003A4AFE" w:rsidRDefault="003A4AFE" w:rsidP="00B97798">
      <w:pPr>
        <w:spacing w:before="120" w:after="60"/>
        <w:rPr>
          <w:rFonts w:ascii="Century Gothic" w:hAnsi="Century Gothic" w:cstheme="majorHAnsi"/>
          <w:b/>
          <w:bCs/>
        </w:rPr>
      </w:pPr>
    </w:p>
    <w:p w14:paraId="07879373" w14:textId="77777777" w:rsidR="003A4AFE" w:rsidRDefault="003A4AFE">
      <w:pPr>
        <w:rPr>
          <w:rFonts w:ascii="Century Gothic" w:hAnsi="Century Gothic" w:cstheme="majorHAnsi"/>
          <w:b/>
          <w:bCs/>
        </w:rPr>
      </w:pPr>
      <w:r>
        <w:rPr>
          <w:rFonts w:ascii="Century Gothic" w:hAnsi="Century Gothic" w:cstheme="majorHAnsi"/>
          <w:b/>
          <w:bCs/>
        </w:rPr>
        <w:br w:type="page"/>
      </w:r>
    </w:p>
    <w:p w14:paraId="0C247442" w14:textId="6BF7410D" w:rsidR="00B97798" w:rsidRDefault="00B97798" w:rsidP="00B97798">
      <w:pPr>
        <w:spacing w:before="120" w:after="60"/>
        <w:rPr>
          <w:rFonts w:ascii="Century Gothic" w:hAnsi="Century Gothic" w:cstheme="majorHAnsi"/>
          <w:b/>
          <w:bCs/>
        </w:rPr>
      </w:pPr>
      <w:r w:rsidRPr="00095E49">
        <w:rPr>
          <w:rFonts w:ascii="Century Gothic" w:hAnsi="Century Gothic" w:cstheme="majorHAnsi"/>
          <w:b/>
          <w:bCs/>
        </w:rPr>
        <w:lastRenderedPageBreak/>
        <w:t>Umfang der Tagesstruktur</w:t>
      </w:r>
    </w:p>
    <w:tbl>
      <w:tblPr>
        <w:tblW w:w="10353" w:type="dxa"/>
        <w:tblInd w:w="-5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7"/>
        <w:gridCol w:w="7796"/>
      </w:tblGrid>
      <w:tr w:rsidR="0015213B" w:rsidRPr="00F36D2C" w14:paraId="1658056C" w14:textId="77777777" w:rsidTr="00616E54">
        <w:trPr>
          <w:trHeight w:val="238"/>
        </w:trPr>
        <w:tc>
          <w:tcPr>
            <w:tcW w:w="2557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D8CBDEC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Eintrittsdatum</w:t>
            </w:r>
          </w:p>
        </w:tc>
        <w:tc>
          <w:tcPr>
            <w:tcW w:w="7796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B5EFE8B" w14:textId="3C7D47BB" w:rsidR="00B97798" w:rsidRPr="00F36D2C" w:rsidRDefault="001268E6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" w:name="Text32"/>
            <w:r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 w:cstheme="majorHAnsi"/>
                <w:sz w:val="20"/>
                <w:szCs w:val="20"/>
              </w:rPr>
            </w:r>
            <w:r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4"/>
          </w:p>
        </w:tc>
      </w:tr>
      <w:tr w:rsidR="0015213B" w:rsidRPr="00F36D2C" w14:paraId="57A19F82" w14:textId="77777777" w:rsidTr="00616E54">
        <w:trPr>
          <w:trHeight w:val="238"/>
        </w:trPr>
        <w:tc>
          <w:tcPr>
            <w:tcW w:w="255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D4BB6D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Dauer der Tagesstruktur</w:t>
            </w:r>
          </w:p>
        </w:tc>
        <w:tc>
          <w:tcPr>
            <w:tcW w:w="7796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1273179" w14:textId="77777777" w:rsidR="00B97798" w:rsidRPr="00F36D2C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15213B" w:rsidRPr="00F36D2C" w14:paraId="69D0B425" w14:textId="77777777" w:rsidTr="00616E54">
        <w:trPr>
          <w:trHeight w:val="238"/>
        </w:trPr>
        <w:tc>
          <w:tcPr>
            <w:tcW w:w="2557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E71330A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Anzahl Tage / Woche</w:t>
            </w:r>
          </w:p>
        </w:tc>
        <w:tc>
          <w:tcPr>
            <w:tcW w:w="7796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7BFF2C2" w14:textId="77777777" w:rsidR="00B97798" w:rsidRPr="00F36D2C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15213B" w:rsidRPr="00F36D2C" w14:paraId="1F84D6B9" w14:textId="77777777" w:rsidTr="00616E54">
        <w:trPr>
          <w:trHeight w:val="238"/>
        </w:trPr>
        <w:tc>
          <w:tcPr>
            <w:tcW w:w="255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69BEE13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Wochentage</w:t>
            </w:r>
          </w:p>
        </w:tc>
        <w:tc>
          <w:tcPr>
            <w:tcW w:w="7796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7090155" w14:textId="77777777" w:rsidR="00B97798" w:rsidRPr="00F36D2C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"/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FORMCHECKBOX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5"/>
            <w:r w:rsidRPr="00F36D2C">
              <w:rPr>
                <w:rFonts w:ascii="Century Gothic" w:hAnsi="Century Gothic" w:cstheme="majorHAnsi"/>
                <w:sz w:val="20"/>
                <w:szCs w:val="20"/>
              </w:rPr>
              <w:t xml:space="preserve"> MO / 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"/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FORMCHECKBOX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6"/>
            <w:r w:rsidRPr="00F36D2C">
              <w:rPr>
                <w:rFonts w:ascii="Century Gothic" w:hAnsi="Century Gothic" w:cstheme="majorHAnsi"/>
                <w:sz w:val="20"/>
                <w:szCs w:val="20"/>
              </w:rPr>
              <w:t xml:space="preserve"> DI / 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"/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FORMCHECKBOX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7"/>
            <w:r w:rsidRPr="00F36D2C">
              <w:rPr>
                <w:rFonts w:ascii="Century Gothic" w:hAnsi="Century Gothic" w:cstheme="majorHAnsi"/>
                <w:sz w:val="20"/>
                <w:szCs w:val="20"/>
              </w:rPr>
              <w:t xml:space="preserve"> MI / 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4"/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FORMCHECKBOX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8"/>
            <w:r w:rsidRPr="00F36D2C">
              <w:rPr>
                <w:rFonts w:ascii="Century Gothic" w:hAnsi="Century Gothic" w:cstheme="majorHAnsi"/>
                <w:sz w:val="20"/>
                <w:szCs w:val="20"/>
              </w:rPr>
              <w:t xml:space="preserve"> DO / 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5"/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FORMCHECKBOX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9"/>
            <w:r w:rsidRPr="00F36D2C">
              <w:rPr>
                <w:rFonts w:ascii="Century Gothic" w:hAnsi="Century Gothic" w:cstheme="majorHAnsi"/>
                <w:sz w:val="20"/>
                <w:szCs w:val="20"/>
              </w:rPr>
              <w:t xml:space="preserve"> FR</w:t>
            </w:r>
          </w:p>
        </w:tc>
      </w:tr>
      <w:tr w:rsidR="0015213B" w:rsidRPr="00F36D2C" w14:paraId="56787FB9" w14:textId="77777777" w:rsidTr="00616E54">
        <w:trPr>
          <w:trHeight w:val="238"/>
        </w:trPr>
        <w:tc>
          <w:tcPr>
            <w:tcW w:w="2557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62E3D91" w14:textId="77777777" w:rsidR="00B97798" w:rsidRPr="00095E49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Ergänzungen</w:t>
            </w:r>
          </w:p>
        </w:tc>
        <w:tc>
          <w:tcPr>
            <w:tcW w:w="7796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6FCACA7" w14:textId="77777777" w:rsidR="00B97798" w:rsidRPr="00F36D2C" w:rsidRDefault="00B97798" w:rsidP="005445C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F36D2C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t> </w:t>
            </w:r>
            <w:r w:rsidRPr="00F36D2C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10"/>
          </w:p>
        </w:tc>
      </w:tr>
    </w:tbl>
    <w:p w14:paraId="4F90B9D7" w14:textId="2507ABAE" w:rsidR="00DF6B08" w:rsidRDefault="00DF6B08" w:rsidP="000F1856">
      <w:pPr>
        <w:spacing w:before="120" w:after="60"/>
        <w:rPr>
          <w:rFonts w:ascii="Century Gothic" w:hAnsi="Century Gothic" w:cstheme="majorHAnsi"/>
          <w:b/>
          <w:bCs/>
        </w:rPr>
      </w:pPr>
      <w:r>
        <w:rPr>
          <w:rFonts w:ascii="Century Gothic" w:hAnsi="Century Gothic" w:cstheme="majorHAnsi"/>
          <w:b/>
          <w:bCs/>
        </w:rPr>
        <w:t>Beistandschaft</w:t>
      </w:r>
    </w:p>
    <w:tbl>
      <w:tblPr>
        <w:tblW w:w="10348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5"/>
        <w:gridCol w:w="567"/>
        <w:gridCol w:w="6946"/>
      </w:tblGrid>
      <w:tr w:rsidR="00DF6B08" w:rsidRPr="00095E49" w14:paraId="4D51FBDF" w14:textId="77777777" w:rsidTr="007826D3">
        <w:trPr>
          <w:trHeight w:val="238"/>
        </w:trPr>
        <w:tc>
          <w:tcPr>
            <w:tcW w:w="3402" w:type="dxa"/>
            <w:gridSpan w:val="2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4572287" w14:textId="2E54E902" w:rsidR="00DF6B08" w:rsidRPr="00D607F6" w:rsidRDefault="0058730F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>Liegt eine Beistandschaft vor</w:t>
            </w:r>
          </w:p>
        </w:tc>
        <w:tc>
          <w:tcPr>
            <w:tcW w:w="6946" w:type="dxa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DD48729" w14:textId="55BCFC59" w:rsidR="00DF6B08" w:rsidRPr="00D607F6" w:rsidRDefault="0058730F" w:rsidP="00AA362C">
            <w:pPr>
              <w:tabs>
                <w:tab w:val="left" w:pos="1587"/>
              </w:tabs>
              <w:ind w:right="-1526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instrText xml:space="preserve"> FORMCHECKBOX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fldChar w:fldCharType="separate"/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fldChar w:fldCharType="end"/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t xml:space="preserve"> Ja</w:t>
            </w:r>
            <w:r w:rsidR="00AA362C"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t xml:space="preserve">              </w:t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instrText xml:space="preserve"> FORMCHECKBOX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fldChar w:fldCharType="separate"/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fldChar w:fldCharType="end"/>
            </w:r>
            <w:r w:rsidRPr="00D607F6">
              <w:rPr>
                <w:rFonts w:ascii="Century Gothic" w:hAnsi="Century Gothic" w:cstheme="majorHAnsi"/>
                <w:sz w:val="20"/>
                <w:szCs w:val="20"/>
                <w:lang w:val="it-CH"/>
              </w:rPr>
              <w:t xml:space="preserve"> Nein</w:t>
            </w:r>
          </w:p>
        </w:tc>
      </w:tr>
      <w:tr w:rsidR="00D64D01" w:rsidRPr="00095E49" w14:paraId="35B7B9B8" w14:textId="77777777" w:rsidTr="005F1B35">
        <w:trPr>
          <w:trHeight w:val="238"/>
        </w:trPr>
        <w:tc>
          <w:tcPr>
            <w:tcW w:w="2835" w:type="dxa"/>
            <w:tcBorders>
              <w:top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6DF7790" w14:textId="62995A6F" w:rsidR="00D64D01" w:rsidRPr="00D607F6" w:rsidRDefault="00EB0B14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 xml:space="preserve">Vorname, Name </w:t>
            </w:r>
          </w:p>
        </w:tc>
        <w:tc>
          <w:tcPr>
            <w:tcW w:w="7513" w:type="dxa"/>
            <w:gridSpan w:val="2"/>
            <w:tcBorders>
              <w:top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5FA7DC5" w14:textId="75759DA8" w:rsidR="00D64D01" w:rsidRPr="00D607F6" w:rsidRDefault="0015213B" w:rsidP="00AA362C">
            <w:pPr>
              <w:tabs>
                <w:tab w:val="left" w:pos="1587"/>
              </w:tabs>
              <w:ind w:right="-1526"/>
              <w:rPr>
                <w:rFonts w:ascii="Century Gothic" w:hAnsi="Century Gothic" w:cstheme="majorHAnsi"/>
                <w:sz w:val="20"/>
                <w:szCs w:val="20"/>
                <w:lang w:val="it-CH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D64D01" w:rsidRPr="00095E49" w14:paraId="22545D1C" w14:textId="77777777" w:rsidTr="005F1B35">
        <w:trPr>
          <w:trHeight w:val="238"/>
        </w:trPr>
        <w:tc>
          <w:tcPr>
            <w:tcW w:w="2835" w:type="dxa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1327594" w14:textId="20C84AC9" w:rsidR="00D64D01" w:rsidRPr="00D607F6" w:rsidRDefault="00EB0B14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bookmarkStart w:id="11" w:name="_Hlk212022685"/>
        <w:tc>
          <w:tcPr>
            <w:tcW w:w="7513" w:type="dxa"/>
            <w:gridSpan w:val="2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7D570C8" w14:textId="7EAE14FA" w:rsidR="00D64D01" w:rsidRPr="00D607F6" w:rsidRDefault="005F1B35" w:rsidP="00AA362C">
            <w:pPr>
              <w:tabs>
                <w:tab w:val="left" w:pos="1587"/>
              </w:tabs>
              <w:ind w:right="-1526"/>
              <w:rPr>
                <w:rFonts w:ascii="Century Gothic" w:hAnsi="Century Gothic" w:cstheme="majorHAnsi"/>
                <w:sz w:val="20"/>
                <w:szCs w:val="20"/>
                <w:lang w:val="it-CH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  <w:bookmarkEnd w:id="11"/>
          </w:p>
        </w:tc>
      </w:tr>
      <w:tr w:rsidR="00EF5596" w:rsidRPr="00095E49" w14:paraId="391F1DE7" w14:textId="77777777" w:rsidTr="004A1C4E">
        <w:trPr>
          <w:trHeight w:val="238"/>
        </w:trPr>
        <w:tc>
          <w:tcPr>
            <w:tcW w:w="2835" w:type="dxa"/>
            <w:tcBorders>
              <w:top w:val="nil"/>
            </w:tcBorders>
            <w:tcMar>
              <w:top w:w="57" w:type="dxa"/>
              <w:bottom w:w="57" w:type="dxa"/>
            </w:tcMar>
          </w:tcPr>
          <w:p w14:paraId="5198C39E" w14:textId="79CAF5AA" w:rsidR="00EF5596" w:rsidRPr="00D607F6" w:rsidRDefault="00EF5596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513" w:type="dxa"/>
            <w:gridSpan w:val="2"/>
            <w:tcBorders>
              <w:top w:val="nil"/>
            </w:tcBorders>
            <w:tcMar>
              <w:top w:w="57" w:type="dxa"/>
              <w:bottom w:w="57" w:type="dxa"/>
            </w:tcMar>
          </w:tcPr>
          <w:p w14:paraId="6C955D09" w14:textId="46E738E8" w:rsidR="00EF5596" w:rsidRPr="00D607F6" w:rsidRDefault="00EF5596" w:rsidP="00AA362C">
            <w:pPr>
              <w:tabs>
                <w:tab w:val="left" w:pos="1587"/>
              </w:tabs>
              <w:ind w:right="-1526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D64D01" w:rsidRPr="00095E49" w14:paraId="6DF6314A" w14:textId="77777777" w:rsidTr="004A1C4E">
        <w:trPr>
          <w:trHeight w:val="238"/>
        </w:trPr>
        <w:tc>
          <w:tcPr>
            <w:tcW w:w="2835" w:type="dxa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F657BE4" w14:textId="01FFFDED" w:rsidR="00D64D01" w:rsidRPr="00D607F6" w:rsidRDefault="00EB0B14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7513" w:type="dxa"/>
            <w:gridSpan w:val="2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34EB804" w14:textId="734023E6" w:rsidR="00D64D01" w:rsidRPr="00D607F6" w:rsidRDefault="005F1B35" w:rsidP="00AA362C">
            <w:pPr>
              <w:tabs>
                <w:tab w:val="left" w:pos="1587"/>
              </w:tabs>
              <w:ind w:right="-1526"/>
              <w:rPr>
                <w:rFonts w:ascii="Century Gothic" w:hAnsi="Century Gothic" w:cstheme="majorHAnsi"/>
                <w:sz w:val="20"/>
                <w:szCs w:val="20"/>
                <w:lang w:val="it-CH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D64D01" w:rsidRPr="00095E49" w14:paraId="4011A3B3" w14:textId="77777777" w:rsidTr="00F010A4">
        <w:trPr>
          <w:trHeight w:val="238"/>
        </w:trPr>
        <w:tc>
          <w:tcPr>
            <w:tcW w:w="2835" w:type="dxa"/>
            <w:tcBorders>
              <w:top w:val="nil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E9FFDE3" w14:textId="63853BB2" w:rsidR="00D64D01" w:rsidRPr="00D607F6" w:rsidRDefault="00EB0B14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513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5ADBDF48" w14:textId="309585F0" w:rsidR="00D64D01" w:rsidRPr="00D607F6" w:rsidRDefault="005F1B35" w:rsidP="00AA362C">
            <w:pPr>
              <w:tabs>
                <w:tab w:val="left" w:pos="1587"/>
              </w:tabs>
              <w:ind w:right="-1526"/>
              <w:rPr>
                <w:rFonts w:ascii="Century Gothic" w:hAnsi="Century Gothic" w:cstheme="majorHAnsi"/>
                <w:sz w:val="20"/>
                <w:szCs w:val="20"/>
                <w:lang w:val="it-CH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DF6B08" w:rsidRPr="00095E49" w14:paraId="643056C2" w14:textId="77777777" w:rsidTr="00F010A4">
        <w:trPr>
          <w:trHeight w:val="238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387AE4" w14:textId="3B930766" w:rsidR="00DF6B08" w:rsidRPr="00D607F6" w:rsidRDefault="00AA362C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t>Art der Beistandschaft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ACF77B6" w14:textId="5EFADB36" w:rsidR="00DF6B08" w:rsidRPr="00D607F6" w:rsidRDefault="001B313E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</w:tbl>
    <w:p w14:paraId="1F522CA4" w14:textId="3A943808" w:rsidR="00486565" w:rsidRDefault="00486565" w:rsidP="00486565">
      <w:pPr>
        <w:spacing w:before="120" w:after="60"/>
        <w:rPr>
          <w:rFonts w:ascii="Century Gothic" w:hAnsi="Century Gothic" w:cstheme="majorHAnsi"/>
          <w:b/>
          <w:bCs/>
        </w:rPr>
      </w:pPr>
      <w:r>
        <w:rPr>
          <w:rFonts w:ascii="Century Gothic" w:hAnsi="Century Gothic" w:cstheme="majorHAnsi"/>
          <w:b/>
          <w:bCs/>
        </w:rPr>
        <w:t>Z</w:t>
      </w:r>
      <w:r w:rsidR="009D1541">
        <w:rPr>
          <w:rFonts w:ascii="Century Gothic" w:hAnsi="Century Gothic" w:cstheme="majorHAnsi"/>
          <w:b/>
          <w:bCs/>
        </w:rPr>
        <w:t>usammenarbeit</w:t>
      </w:r>
      <w:r>
        <w:rPr>
          <w:rFonts w:ascii="Century Gothic" w:hAnsi="Century Gothic" w:cstheme="majorHAnsi"/>
          <w:b/>
          <w:bCs/>
        </w:rPr>
        <w:t xml:space="preserve"> IV</w:t>
      </w:r>
    </w:p>
    <w:tbl>
      <w:tblPr>
        <w:tblW w:w="10348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5"/>
        <w:gridCol w:w="7513"/>
      </w:tblGrid>
      <w:tr w:rsidR="00486565" w:rsidRPr="00530C76" w14:paraId="11DB5482" w14:textId="77777777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E8741EE" w14:textId="77777777" w:rsidR="00486565" w:rsidRPr="00095E49" w:rsidRDefault="00486565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IV-Anmeldung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F923B3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486565" w:rsidRPr="00530C76" w14:paraId="2959655F" w14:textId="77777777">
        <w:trPr>
          <w:trHeight w:val="238"/>
        </w:trPr>
        <w:tc>
          <w:tcPr>
            <w:tcW w:w="2835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645C7D5" w14:textId="77777777" w:rsidR="00486565" w:rsidRDefault="00486565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IV-Massnahme</w:t>
            </w:r>
          </w:p>
        </w:tc>
        <w:tc>
          <w:tcPr>
            <w:tcW w:w="7513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E101097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  <w:lang w:val="it-CH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486565" w:rsidRPr="00530C76" w14:paraId="661C4942" w14:textId="77777777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592B24B" w14:textId="77777777" w:rsidR="00486565" w:rsidRDefault="00486565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IV-Rente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7CEDDB5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  <w:lang w:val="it-CH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486565" w:rsidRPr="00530C76" w14:paraId="1DDFD6D7" w14:textId="77777777" w:rsidTr="00B24E94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091CB4A3" w14:textId="27182C57" w:rsidR="00486565" w:rsidRDefault="002E5EDC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Zuständige Person</w:t>
            </w:r>
            <w:r w:rsidR="00486565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2D4A7E66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486565" w:rsidRPr="00530C76" w14:paraId="6F672F34" w14:textId="77777777" w:rsidTr="00B24E94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F41AA08" w14:textId="77777777" w:rsidR="00486565" w:rsidRDefault="00486565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524CA07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EF5596" w:rsidRPr="00530C76" w14:paraId="5A183E8B" w14:textId="77777777" w:rsidTr="00B24E94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4833E428" w14:textId="6F24409F" w:rsidR="00EF5596" w:rsidRDefault="00EF5596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09C4B31E" w14:textId="03BB6390" w:rsidR="00EF5596" w:rsidRPr="00D607F6" w:rsidRDefault="00EF5596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486565" w:rsidRPr="00530C76" w14:paraId="2060B121" w14:textId="77777777" w:rsidTr="00B24E94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8AD4BA" w14:textId="77777777" w:rsidR="00486565" w:rsidRDefault="00486565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0FC0B5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486565" w:rsidRPr="00530C76" w14:paraId="2CA834A8" w14:textId="77777777" w:rsidTr="00B24E94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3877FC81" w14:textId="77777777" w:rsidR="00486565" w:rsidRDefault="00486565">
            <w:pPr>
              <w:ind w:right="316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6E1EBF92" w14:textId="77777777" w:rsidR="00486565" w:rsidRPr="00D607F6" w:rsidRDefault="00486565">
            <w:pPr>
              <w:tabs>
                <w:tab w:val="left" w:pos="1587"/>
              </w:tabs>
              <w:ind w:right="31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</w:tbl>
    <w:p w14:paraId="6EDD0840" w14:textId="7C1F49D6" w:rsidR="00A649DD" w:rsidRDefault="00A649DD" w:rsidP="000F1856">
      <w:pPr>
        <w:spacing w:before="120" w:after="60"/>
        <w:rPr>
          <w:rFonts w:ascii="Century Gothic" w:hAnsi="Century Gothic" w:cstheme="majorHAnsi"/>
          <w:b/>
          <w:bCs/>
        </w:rPr>
      </w:pPr>
      <w:r w:rsidRPr="008A6C47">
        <w:rPr>
          <w:rFonts w:ascii="Century Gothic" w:hAnsi="Century Gothic" w:cstheme="majorHAnsi"/>
          <w:b/>
          <w:bCs/>
        </w:rPr>
        <w:t>Zusätzlich involvierte Stellen / Personen</w:t>
      </w:r>
      <w:r w:rsidR="00E5643D">
        <w:rPr>
          <w:rFonts w:ascii="Century Gothic" w:hAnsi="Century Gothic" w:cstheme="majorHAnsi"/>
          <w:b/>
          <w:bCs/>
        </w:rPr>
        <w:t xml:space="preserve"> </w:t>
      </w:r>
      <w:r w:rsidR="00E5643D" w:rsidRPr="003A4AFE">
        <w:rPr>
          <w:rFonts w:ascii="Century Gothic" w:hAnsi="Century Gothic" w:cstheme="majorHAnsi"/>
          <w:b/>
          <w:bCs/>
          <w:sz w:val="18"/>
          <w:szCs w:val="20"/>
        </w:rPr>
        <w:t xml:space="preserve">(z.B. </w:t>
      </w:r>
      <w:r w:rsidR="00CD390F" w:rsidRPr="003A4AFE">
        <w:rPr>
          <w:rFonts w:ascii="Century Gothic" w:hAnsi="Century Gothic" w:cstheme="majorHAnsi"/>
          <w:b/>
          <w:bCs/>
          <w:sz w:val="18"/>
          <w:szCs w:val="20"/>
        </w:rPr>
        <w:t xml:space="preserve">Therapeut:in, Psychiater:in, </w:t>
      </w:r>
      <w:r w:rsidR="00E5643D" w:rsidRPr="003A4AFE">
        <w:rPr>
          <w:rFonts w:ascii="Century Gothic" w:hAnsi="Century Gothic" w:cstheme="majorHAnsi"/>
          <w:b/>
          <w:bCs/>
          <w:sz w:val="18"/>
          <w:szCs w:val="20"/>
        </w:rPr>
        <w:t>Jugendcoach</w:t>
      </w:r>
      <w:r w:rsidR="00B12503" w:rsidRPr="003A4AFE">
        <w:rPr>
          <w:rFonts w:ascii="Century Gothic" w:hAnsi="Century Gothic" w:cstheme="majorHAnsi"/>
          <w:b/>
          <w:bCs/>
          <w:sz w:val="18"/>
          <w:szCs w:val="20"/>
        </w:rPr>
        <w:t>:in</w:t>
      </w:r>
      <w:r w:rsidR="00E5643D" w:rsidRPr="003A4AFE">
        <w:rPr>
          <w:rFonts w:ascii="Century Gothic" w:hAnsi="Century Gothic" w:cstheme="majorHAnsi"/>
          <w:b/>
          <w:bCs/>
          <w:sz w:val="18"/>
          <w:szCs w:val="20"/>
        </w:rPr>
        <w:t xml:space="preserve">, </w:t>
      </w:r>
      <w:proofErr w:type="gramStart"/>
      <w:r w:rsidR="002C770C" w:rsidRPr="003A4AFE">
        <w:rPr>
          <w:rFonts w:ascii="Century Gothic" w:hAnsi="Century Gothic" w:cstheme="majorHAnsi"/>
          <w:b/>
          <w:bCs/>
          <w:sz w:val="18"/>
          <w:szCs w:val="20"/>
        </w:rPr>
        <w:t>Lehrpersonen,</w:t>
      </w:r>
      <w:r w:rsidR="00B12503" w:rsidRPr="003A4AFE">
        <w:rPr>
          <w:rFonts w:ascii="Century Gothic" w:hAnsi="Century Gothic" w:cstheme="majorHAnsi"/>
          <w:b/>
          <w:bCs/>
          <w:sz w:val="18"/>
          <w:szCs w:val="20"/>
        </w:rPr>
        <w:t>…</w:t>
      </w:r>
      <w:proofErr w:type="gramEnd"/>
      <w:r w:rsidR="002C770C" w:rsidRPr="003A4AFE">
        <w:rPr>
          <w:rFonts w:ascii="Century Gothic" w:hAnsi="Century Gothic" w:cstheme="majorHAnsi"/>
          <w:b/>
          <w:bCs/>
          <w:sz w:val="18"/>
          <w:szCs w:val="20"/>
        </w:rPr>
        <w:t>)</w:t>
      </w:r>
    </w:p>
    <w:tbl>
      <w:tblPr>
        <w:tblW w:w="10348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5"/>
        <w:gridCol w:w="7513"/>
      </w:tblGrid>
      <w:tr w:rsidR="00A649DD" w:rsidRPr="00095E49" w14:paraId="1C07E8F7" w14:textId="77777777" w:rsidTr="007826D3">
        <w:trPr>
          <w:trHeight w:val="238"/>
        </w:trPr>
        <w:tc>
          <w:tcPr>
            <w:tcW w:w="2835" w:type="dxa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F1EDF55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Vorname</w:t>
            </w:r>
            <w:r>
              <w:rPr>
                <w:rFonts w:ascii="Century Gothic" w:hAnsi="Century Gothic" w:cstheme="majorHAnsi"/>
                <w:sz w:val="20"/>
                <w:szCs w:val="20"/>
              </w:rPr>
              <w:t>, Name</w:t>
            </w:r>
          </w:p>
        </w:tc>
        <w:tc>
          <w:tcPr>
            <w:tcW w:w="7513" w:type="dxa"/>
            <w:tcBorders>
              <w:top w:val="nil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E6AA34F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1CA08527" w14:textId="77777777" w:rsidTr="004A1C4E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76810858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Funktion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4F2A1626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39F507A8" w14:textId="77777777" w:rsidTr="007826D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520D85F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8199EFC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EF5596" w:rsidRPr="00095E49" w14:paraId="33A56D64" w14:textId="77777777" w:rsidTr="004A1C4E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5D8D1D5D" w14:textId="6C626F64" w:rsidR="00EF5596" w:rsidRPr="00095E49" w:rsidRDefault="00EF5596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09AC5780" w14:textId="297EE246" w:rsidR="00EF5596" w:rsidRPr="00D607F6" w:rsidRDefault="00EF5596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0D328018" w14:textId="77777777" w:rsidTr="004A1C4E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8339745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E3EE05F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758E95B7" w14:textId="77777777" w:rsidTr="004A1C4E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6568DB8E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02BBB154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2EA7C37D" w14:textId="77777777" w:rsidTr="007826D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7A128225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3317AF2B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</w:p>
        </w:tc>
      </w:tr>
      <w:tr w:rsidR="00A649DD" w:rsidRPr="00095E49" w14:paraId="2531FAFC" w14:textId="77777777" w:rsidTr="007826D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5035518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Vorname</w:t>
            </w:r>
            <w:r>
              <w:rPr>
                <w:rFonts w:ascii="Century Gothic" w:hAnsi="Century Gothic" w:cstheme="majorHAnsi"/>
                <w:sz w:val="20"/>
                <w:szCs w:val="20"/>
              </w:rPr>
              <w:t>, Name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BE46CE3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2863BA5E" w14:textId="77777777" w:rsidTr="00752D5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09766A12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Funktion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1ECFE3D2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5DBB394C" w14:textId="77777777" w:rsidTr="007826D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4F18224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01A5854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EF5596" w:rsidRPr="00095E49" w14:paraId="7F28CB5F" w14:textId="77777777" w:rsidTr="00752D5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7C9A2AB9" w14:textId="5B0F036E" w:rsidR="00EF5596" w:rsidRPr="00095E49" w:rsidRDefault="00EF5596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4165F305" w14:textId="00D94028" w:rsidR="00EF5596" w:rsidRPr="00D607F6" w:rsidRDefault="00EF5596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44299E1D" w14:textId="77777777" w:rsidTr="00752D5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2920DF2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82DE7FC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67961855" w14:textId="77777777" w:rsidTr="00752D5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0BA3AA23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20C2ADE6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6FDF56E2" w14:textId="77777777" w:rsidTr="007826D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6B0CE3A" w14:textId="7051A8A2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>Vorname</w:t>
            </w:r>
            <w:r>
              <w:rPr>
                <w:rFonts w:ascii="Century Gothic" w:hAnsi="Century Gothic" w:cstheme="majorHAnsi"/>
                <w:sz w:val="20"/>
                <w:szCs w:val="20"/>
              </w:rPr>
              <w:t>, Name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7E4640E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44CB614A" w14:textId="77777777" w:rsidTr="00752D5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66150839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Funktion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4FE950BE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26473DA9" w14:textId="77777777" w:rsidTr="007826D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9602CAC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99EA5B1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EF5596" w:rsidRPr="00095E49" w14:paraId="66AEBCE0" w14:textId="77777777" w:rsidTr="00752D5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34354801" w14:textId="5890BE68" w:rsidR="00EF5596" w:rsidRPr="00095E49" w:rsidRDefault="00EF5596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7B181A1D" w14:textId="5DB4EC47" w:rsidR="00EF5596" w:rsidRPr="00D607F6" w:rsidRDefault="00EF5596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04207C97" w14:textId="77777777" w:rsidTr="00752D53">
        <w:trPr>
          <w:trHeight w:val="238"/>
        </w:trPr>
        <w:tc>
          <w:tcPr>
            <w:tcW w:w="2835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154561" w14:textId="77777777" w:rsidR="00A649DD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751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9134A91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  <w:tr w:rsidR="00A649DD" w:rsidRPr="00095E49" w14:paraId="31580CC1" w14:textId="77777777" w:rsidTr="00752D53">
        <w:trPr>
          <w:trHeight w:val="238"/>
        </w:trPr>
        <w:tc>
          <w:tcPr>
            <w:tcW w:w="2835" w:type="dxa"/>
            <w:tcMar>
              <w:top w:w="57" w:type="dxa"/>
              <w:bottom w:w="57" w:type="dxa"/>
            </w:tcMar>
          </w:tcPr>
          <w:p w14:paraId="6D584D26" w14:textId="77777777" w:rsidR="00A649DD" w:rsidRPr="00095E49" w:rsidRDefault="00A649D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7513" w:type="dxa"/>
            <w:tcMar>
              <w:top w:w="57" w:type="dxa"/>
              <w:bottom w:w="57" w:type="dxa"/>
            </w:tcMar>
          </w:tcPr>
          <w:p w14:paraId="6F948FA8" w14:textId="77777777" w:rsidR="00A649DD" w:rsidRPr="00D607F6" w:rsidRDefault="00A649DD">
            <w:pPr>
              <w:tabs>
                <w:tab w:val="left" w:pos="933"/>
              </w:tabs>
              <w:ind w:right="-1526"/>
              <w:rPr>
                <w:rFonts w:ascii="Century Gothic" w:hAnsi="Century Gothic" w:cstheme="majorHAnsi"/>
                <w:bCs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bCs/>
                <w:sz w:val="20"/>
                <w:szCs w:val="20"/>
              </w:rPr>
              <w:fldChar w:fldCharType="end"/>
            </w:r>
          </w:p>
        </w:tc>
      </w:tr>
    </w:tbl>
    <w:p w14:paraId="275BD26F" w14:textId="0E3B86FF" w:rsidR="00A649DD" w:rsidRPr="003A4AFE" w:rsidRDefault="00C02D7D" w:rsidP="000F1856">
      <w:pPr>
        <w:spacing w:before="120" w:after="60"/>
        <w:rPr>
          <w:rFonts w:ascii="Century Gothic" w:hAnsi="Century Gothic" w:cstheme="majorHAnsi"/>
          <w:b/>
          <w:bCs/>
          <w:sz w:val="18"/>
          <w:szCs w:val="20"/>
        </w:rPr>
      </w:pPr>
      <w:r>
        <w:rPr>
          <w:rFonts w:ascii="Century Gothic" w:hAnsi="Century Gothic" w:cstheme="majorHAnsi"/>
          <w:b/>
          <w:bCs/>
        </w:rPr>
        <w:t xml:space="preserve">Bezugspersonen </w:t>
      </w:r>
      <w:r w:rsidRPr="003A4AFE">
        <w:rPr>
          <w:rFonts w:ascii="Century Gothic" w:hAnsi="Century Gothic" w:cstheme="majorHAnsi"/>
          <w:b/>
          <w:bCs/>
          <w:sz w:val="18"/>
          <w:szCs w:val="20"/>
        </w:rPr>
        <w:t>(z.B</w:t>
      </w:r>
      <w:r w:rsidR="00022EEE" w:rsidRPr="003A4AFE">
        <w:rPr>
          <w:rFonts w:ascii="Century Gothic" w:hAnsi="Century Gothic" w:cstheme="majorHAnsi"/>
          <w:b/>
          <w:bCs/>
          <w:sz w:val="18"/>
          <w:szCs w:val="20"/>
        </w:rPr>
        <w:t>.</w:t>
      </w:r>
      <w:r w:rsidR="00B56A24" w:rsidRPr="003A4AFE">
        <w:rPr>
          <w:rFonts w:ascii="Century Gothic" w:hAnsi="Century Gothic" w:cstheme="majorHAnsi"/>
          <w:b/>
          <w:bCs/>
          <w:sz w:val="18"/>
          <w:szCs w:val="20"/>
        </w:rPr>
        <w:t xml:space="preserve"> Eltern</w:t>
      </w:r>
      <w:r w:rsidR="00E5643D" w:rsidRPr="003A4AFE">
        <w:rPr>
          <w:rFonts w:ascii="Century Gothic" w:hAnsi="Century Gothic" w:cstheme="majorHAnsi"/>
          <w:b/>
          <w:bCs/>
          <w:sz w:val="18"/>
          <w:szCs w:val="20"/>
        </w:rPr>
        <w:t xml:space="preserve">, </w:t>
      </w:r>
      <w:proofErr w:type="gramStart"/>
      <w:r w:rsidR="00E5643D" w:rsidRPr="003A4AFE">
        <w:rPr>
          <w:rFonts w:ascii="Century Gothic" w:hAnsi="Century Gothic" w:cstheme="majorHAnsi"/>
          <w:b/>
          <w:bCs/>
          <w:sz w:val="18"/>
          <w:szCs w:val="20"/>
        </w:rPr>
        <w:t>Pflegeeltern</w:t>
      </w:r>
      <w:r w:rsidR="00900654" w:rsidRPr="003A4AFE">
        <w:rPr>
          <w:rFonts w:ascii="Century Gothic" w:hAnsi="Century Gothic" w:cstheme="majorHAnsi"/>
          <w:b/>
          <w:bCs/>
          <w:sz w:val="18"/>
          <w:szCs w:val="20"/>
        </w:rPr>
        <w:t>,…</w:t>
      </w:r>
      <w:proofErr w:type="gramEnd"/>
      <w:r w:rsidR="00E5643D" w:rsidRPr="003A4AFE">
        <w:rPr>
          <w:rFonts w:ascii="Century Gothic" w:hAnsi="Century Gothic" w:cstheme="majorHAnsi"/>
          <w:b/>
          <w:bCs/>
          <w:sz w:val="18"/>
          <w:szCs w:val="20"/>
        </w:rPr>
        <w:t>)</w:t>
      </w:r>
    </w:p>
    <w:tbl>
      <w:tblPr>
        <w:tblW w:w="10348" w:type="dxa"/>
        <w:jc w:val="center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2409"/>
        <w:gridCol w:w="4253"/>
      </w:tblGrid>
      <w:tr w:rsidR="0098002E" w:rsidRPr="00095E49" w14:paraId="578DBE3D" w14:textId="77777777" w:rsidTr="00E14BBF">
        <w:trPr>
          <w:jc w:val="center"/>
        </w:trPr>
        <w:tc>
          <w:tcPr>
            <w:tcW w:w="1843" w:type="dxa"/>
            <w:shd w:val="clear" w:color="auto" w:fill="F2F2F2" w:themeFill="background1" w:themeFillShade="F2"/>
          </w:tcPr>
          <w:p w14:paraId="07A55E76" w14:textId="358216DF" w:rsidR="0098002E" w:rsidRPr="00095E49" w:rsidRDefault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Rolle, Funktion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E2577B5" w14:textId="0267D0B3" w:rsidR="0098002E" w:rsidRPr="00D607F6" w:rsidRDefault="00022EEE">
            <w:pPr>
              <w:ind w:firstLine="35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2E6E465A" w14:textId="63BE1514" w:rsidR="0098002E" w:rsidRPr="00D607F6" w:rsidRDefault="00022EEE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5643D" w:rsidRPr="00095E49" w14:paraId="105DB408" w14:textId="77777777" w:rsidTr="00022EEE">
        <w:trPr>
          <w:jc w:val="center"/>
        </w:trPr>
        <w:tc>
          <w:tcPr>
            <w:tcW w:w="1843" w:type="dxa"/>
            <w:shd w:val="clear" w:color="auto" w:fill="FFFFFF" w:themeFill="background1"/>
          </w:tcPr>
          <w:p w14:paraId="50F2A816" w14:textId="3425DE53" w:rsidR="00E5643D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Vorname, Name</w:t>
            </w:r>
          </w:p>
        </w:tc>
        <w:tc>
          <w:tcPr>
            <w:tcW w:w="4252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82725AB" w14:textId="2BCEF59D" w:rsidR="00E5643D" w:rsidRPr="00D607F6" w:rsidRDefault="00E5643D" w:rsidP="00E5643D">
            <w:pPr>
              <w:ind w:firstLine="35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FFFFF" w:themeFill="background1"/>
          </w:tcPr>
          <w:p w14:paraId="60DCC425" w14:textId="3DB14B3F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5643D" w:rsidRPr="00095E49" w14:paraId="30BD20FB" w14:textId="77777777" w:rsidTr="00022EEE">
        <w:trPr>
          <w:jc w:val="center"/>
        </w:trPr>
        <w:tc>
          <w:tcPr>
            <w:tcW w:w="1843" w:type="dxa"/>
            <w:shd w:val="clear" w:color="auto" w:fill="F2F2F2" w:themeFill="background1" w:themeFillShade="F2"/>
          </w:tcPr>
          <w:p w14:paraId="0BA012C5" w14:textId="77777777" w:rsidR="00E5643D" w:rsidRPr="00095E49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Adresse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FCBF4C" w14:textId="77777777" w:rsidR="00E5643D" w:rsidRPr="00D607F6" w:rsidRDefault="00E5643D" w:rsidP="00E5643D">
            <w:pPr>
              <w:ind w:firstLine="35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79439522" w14:textId="77777777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5643D" w:rsidRPr="00095E49" w14:paraId="7D2ADA18" w14:textId="77777777" w:rsidTr="00022EEE">
        <w:trPr>
          <w:jc w:val="center"/>
        </w:trPr>
        <w:tc>
          <w:tcPr>
            <w:tcW w:w="1843" w:type="dxa"/>
            <w:shd w:val="clear" w:color="auto" w:fill="FFFFFF" w:themeFill="background1"/>
          </w:tcPr>
          <w:p w14:paraId="36B761FF" w14:textId="6FFDB437" w:rsidR="00E5643D" w:rsidRPr="00095E49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PLZ, Ort</w:t>
            </w:r>
          </w:p>
        </w:tc>
        <w:tc>
          <w:tcPr>
            <w:tcW w:w="4252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4374396" w14:textId="6091C574" w:rsidR="00E5643D" w:rsidRPr="00D607F6" w:rsidRDefault="00E5643D" w:rsidP="00E5643D">
            <w:pPr>
              <w:ind w:firstLine="35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FFFFF" w:themeFill="background1"/>
          </w:tcPr>
          <w:p w14:paraId="4728A410" w14:textId="5350CC28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5643D" w:rsidRPr="00095E49" w14:paraId="5AF0CCCC" w14:textId="77777777" w:rsidTr="00022EEE">
        <w:trPr>
          <w:jc w:val="center"/>
        </w:trPr>
        <w:tc>
          <w:tcPr>
            <w:tcW w:w="1843" w:type="dxa"/>
            <w:shd w:val="clear" w:color="auto" w:fill="F2F2F2" w:themeFill="background1" w:themeFillShade="F2"/>
          </w:tcPr>
          <w:p w14:paraId="62A6F8C0" w14:textId="77777777" w:rsidR="00E5643D" w:rsidRPr="00095E49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Telefon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AA1C71A" w14:textId="77777777" w:rsidR="00E5643D" w:rsidRPr="00D607F6" w:rsidRDefault="00E5643D" w:rsidP="00E5643D">
            <w:pPr>
              <w:ind w:firstLine="35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6B5FF2C1" w14:textId="77777777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5643D" w:rsidRPr="00095E49" w14:paraId="060305F8" w14:textId="77777777" w:rsidTr="00022EEE">
        <w:trPr>
          <w:jc w:val="center"/>
        </w:trPr>
        <w:tc>
          <w:tcPr>
            <w:tcW w:w="1843" w:type="dxa"/>
            <w:shd w:val="clear" w:color="auto" w:fill="FFFFFF" w:themeFill="background1"/>
          </w:tcPr>
          <w:p w14:paraId="62EDA385" w14:textId="77777777" w:rsidR="00E5643D" w:rsidRPr="00095E49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E-Mail</w:t>
            </w:r>
          </w:p>
        </w:tc>
        <w:tc>
          <w:tcPr>
            <w:tcW w:w="4252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1A7175B" w14:textId="77777777" w:rsidR="00E5643D" w:rsidRPr="00D607F6" w:rsidRDefault="00E5643D" w:rsidP="00E5643D">
            <w:pPr>
              <w:ind w:firstLine="35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FFFFF" w:themeFill="background1"/>
          </w:tcPr>
          <w:p w14:paraId="1237E96F" w14:textId="77777777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E5643D" w:rsidRPr="00095E49" w14:paraId="0F68E50B" w14:textId="77777777" w:rsidTr="00022EEE">
        <w:trPr>
          <w:jc w:val="center"/>
        </w:trPr>
        <w:tc>
          <w:tcPr>
            <w:tcW w:w="3686" w:type="dxa"/>
            <w:gridSpan w:val="2"/>
            <w:shd w:val="clear" w:color="auto" w:fill="F2F2F2" w:themeFill="background1" w:themeFillShade="F2"/>
          </w:tcPr>
          <w:p w14:paraId="3D08A8E0" w14:textId="77777777" w:rsidR="00E5643D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095E49">
              <w:rPr>
                <w:rFonts w:ascii="Century Gothic" w:hAnsi="Century Gothic" w:cstheme="majorHAnsi"/>
                <w:sz w:val="20"/>
                <w:szCs w:val="20"/>
              </w:rPr>
              <w:t>Inhaber:in der elterlichen Sorge</w:t>
            </w:r>
          </w:p>
        </w:tc>
        <w:tc>
          <w:tcPr>
            <w:tcW w:w="2409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043728B" w14:textId="77777777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068DF7D2" w14:textId="77777777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</w:tc>
      </w:tr>
      <w:tr w:rsidR="00E5643D" w:rsidRPr="00095E49" w14:paraId="2F33A8C4" w14:textId="77777777" w:rsidTr="00022EEE">
        <w:trPr>
          <w:jc w:val="center"/>
        </w:trPr>
        <w:tc>
          <w:tcPr>
            <w:tcW w:w="3686" w:type="dxa"/>
            <w:gridSpan w:val="2"/>
            <w:shd w:val="clear" w:color="auto" w:fill="FFFFFF" w:themeFill="background1"/>
          </w:tcPr>
          <w:p w14:paraId="4627A1D9" w14:textId="77777777" w:rsidR="00E5643D" w:rsidRPr="00530C7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530C76">
              <w:rPr>
                <w:rFonts w:ascii="Century Gothic" w:hAnsi="Century Gothic" w:cstheme="majorHAnsi"/>
                <w:sz w:val="20"/>
                <w:szCs w:val="20"/>
              </w:rPr>
              <w:t>Weitere Bezugspersonen</w:t>
            </w:r>
          </w:p>
        </w:tc>
        <w:tc>
          <w:tcPr>
            <w:tcW w:w="6662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978ED47" w14:textId="77777777" w:rsidR="00E5643D" w:rsidRPr="00D607F6" w:rsidRDefault="00E5643D" w:rsidP="00E5643D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</w:tbl>
    <w:p w14:paraId="45C48535" w14:textId="40711481" w:rsidR="002B5F5F" w:rsidRPr="00095E49" w:rsidRDefault="004A7D3D" w:rsidP="000F1856">
      <w:pPr>
        <w:spacing w:before="120" w:after="60"/>
        <w:rPr>
          <w:rFonts w:ascii="Century Gothic" w:hAnsi="Century Gothic" w:cstheme="majorHAnsi"/>
          <w:b/>
          <w:bCs/>
        </w:rPr>
      </w:pPr>
      <w:r w:rsidRPr="00095E49">
        <w:rPr>
          <w:rFonts w:ascii="Century Gothic" w:hAnsi="Century Gothic" w:cstheme="majorHAnsi"/>
          <w:b/>
          <w:bCs/>
        </w:rPr>
        <w:t xml:space="preserve">Informationen </w:t>
      </w:r>
    </w:p>
    <w:tbl>
      <w:tblPr>
        <w:tblW w:w="10457" w:type="dxa"/>
        <w:jc w:val="center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238"/>
      </w:tblGrid>
      <w:tr w:rsidR="004B0683" w:rsidRPr="00E14BBF" w14:paraId="10C45E55" w14:textId="77777777" w:rsidTr="004B0683">
        <w:trPr>
          <w:jc w:val="center"/>
        </w:trPr>
        <w:tc>
          <w:tcPr>
            <w:tcW w:w="4219" w:type="dxa"/>
            <w:shd w:val="clear" w:color="auto" w:fill="F2F2F2"/>
          </w:tcPr>
          <w:p w14:paraId="70D5BA02" w14:textId="77777777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Angaben zur Situation</w:t>
            </w:r>
          </w:p>
        </w:tc>
        <w:tc>
          <w:tcPr>
            <w:tcW w:w="6238" w:type="dxa"/>
            <w:shd w:val="clear" w:color="auto" w:fill="F2F2F2"/>
            <w:tcMar>
              <w:top w:w="57" w:type="dxa"/>
              <w:bottom w:w="57" w:type="dxa"/>
            </w:tcMar>
          </w:tcPr>
          <w:p w14:paraId="524DE12D" w14:textId="77777777" w:rsidR="004B0683" w:rsidRPr="00D607F6" w:rsidRDefault="004B0683">
            <w:pPr>
              <w:ind w:right="171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157E9E47" w14:textId="77777777" w:rsidTr="004B0683">
        <w:trPr>
          <w:jc w:val="center"/>
        </w:trPr>
        <w:tc>
          <w:tcPr>
            <w:tcW w:w="4219" w:type="dxa"/>
          </w:tcPr>
          <w:p w14:paraId="58639455" w14:textId="77777777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Angaben zum Familiensystem &amp; Umfeld</w:t>
            </w:r>
          </w:p>
        </w:tc>
        <w:tc>
          <w:tcPr>
            <w:tcW w:w="6238" w:type="dxa"/>
            <w:tcMar>
              <w:top w:w="57" w:type="dxa"/>
              <w:bottom w:w="57" w:type="dxa"/>
            </w:tcMar>
          </w:tcPr>
          <w:p w14:paraId="7F3E5638" w14:textId="77777777" w:rsidR="004B0683" w:rsidRPr="00D607F6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5A96C08F" w14:textId="77777777" w:rsidTr="004B0683">
        <w:trPr>
          <w:jc w:val="center"/>
        </w:trPr>
        <w:tc>
          <w:tcPr>
            <w:tcW w:w="4219" w:type="dxa"/>
            <w:shd w:val="clear" w:color="auto" w:fill="F2F2F2"/>
          </w:tcPr>
          <w:p w14:paraId="358ACE0E" w14:textId="77777777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Indikation für Tagesstruktur</w:t>
            </w:r>
          </w:p>
        </w:tc>
        <w:tc>
          <w:tcPr>
            <w:tcW w:w="6238" w:type="dxa"/>
            <w:shd w:val="clear" w:color="auto" w:fill="F2F2F2"/>
            <w:tcMar>
              <w:top w:w="57" w:type="dxa"/>
              <w:bottom w:w="57" w:type="dxa"/>
            </w:tcMar>
          </w:tcPr>
          <w:p w14:paraId="290FB4C5" w14:textId="77777777" w:rsidR="004B0683" w:rsidRPr="00D607F6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552C64ED" w14:textId="77777777" w:rsidTr="004B0683">
        <w:trPr>
          <w:jc w:val="center"/>
        </w:trPr>
        <w:tc>
          <w:tcPr>
            <w:tcW w:w="4219" w:type="dxa"/>
          </w:tcPr>
          <w:p w14:paraId="6466035E" w14:textId="77777777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Zielsetzungen / Auftrag</w:t>
            </w:r>
          </w:p>
        </w:tc>
        <w:tc>
          <w:tcPr>
            <w:tcW w:w="6238" w:type="dxa"/>
            <w:tcMar>
              <w:top w:w="57" w:type="dxa"/>
              <w:bottom w:w="57" w:type="dxa"/>
            </w:tcMar>
          </w:tcPr>
          <w:p w14:paraId="389C09B0" w14:textId="77777777" w:rsidR="004B0683" w:rsidRPr="00D607F6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65795597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4B719FD6" w14:textId="26EEC787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Gesundheitszustand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10DB22D" w14:textId="2B7E394A" w:rsidR="004B0683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1585AA23" w14:textId="77777777" w:rsidTr="001D4769">
        <w:trPr>
          <w:jc w:val="center"/>
        </w:trPr>
        <w:tc>
          <w:tcPr>
            <w:tcW w:w="4219" w:type="dxa"/>
            <w:shd w:val="clear" w:color="auto" w:fill="FFFFFF" w:themeFill="background1"/>
          </w:tcPr>
          <w:p w14:paraId="02643510" w14:textId="4D674833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Allergien</w:t>
            </w:r>
          </w:p>
        </w:tc>
        <w:tc>
          <w:tcPr>
            <w:tcW w:w="6238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95463CE" w14:textId="246899F6" w:rsidR="004B0683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55BACD45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0E73399F" w14:textId="643743E5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Medikamente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5764826" w14:textId="5BE7302F" w:rsidR="004B0683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4B0683" w:rsidRPr="00E14BBF" w14:paraId="47520C15" w14:textId="77777777" w:rsidTr="001D4769">
        <w:trPr>
          <w:jc w:val="center"/>
        </w:trPr>
        <w:tc>
          <w:tcPr>
            <w:tcW w:w="4219" w:type="dxa"/>
            <w:shd w:val="clear" w:color="auto" w:fill="FFFFFF" w:themeFill="background1"/>
          </w:tcPr>
          <w:p w14:paraId="31062B0E" w14:textId="6AAE0052" w:rsidR="004B0683" w:rsidRPr="00E14BBF" w:rsidRDefault="004B0683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Hobbys / Interessen</w:t>
            </w:r>
          </w:p>
        </w:tc>
        <w:tc>
          <w:tcPr>
            <w:tcW w:w="6238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4AE8C87" w14:textId="4F304F4B" w:rsidR="004B0683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CE7F49" w:rsidRPr="00E14BBF" w14:paraId="0CCE48AC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51AA7B41" w14:textId="6F2AF0DC" w:rsidR="00CE7F49" w:rsidRPr="00E14BBF" w:rsidRDefault="00CE7F4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Ressourcen / Stärken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447427C" w14:textId="0B5ED062" w:rsidR="00CE7F4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CE7F49" w:rsidRPr="00E14BBF" w14:paraId="1EFF6164" w14:textId="77777777" w:rsidTr="00A764F1">
        <w:trPr>
          <w:jc w:val="center"/>
        </w:trPr>
        <w:tc>
          <w:tcPr>
            <w:tcW w:w="4219" w:type="dxa"/>
          </w:tcPr>
          <w:p w14:paraId="6510E8D8" w14:textId="79594B83" w:rsidR="00CE7F49" w:rsidRPr="00E14BBF" w:rsidRDefault="00CE7F4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Erscheinungsbild / Ausstrahlung</w:t>
            </w:r>
          </w:p>
        </w:tc>
        <w:tc>
          <w:tcPr>
            <w:tcW w:w="6238" w:type="dxa"/>
            <w:tcMar>
              <w:top w:w="57" w:type="dxa"/>
              <w:bottom w:w="57" w:type="dxa"/>
            </w:tcMar>
          </w:tcPr>
          <w:p w14:paraId="54C1845A" w14:textId="21F834F7" w:rsidR="00CE7F4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CE7F49" w:rsidRPr="00E14BBF" w14:paraId="47B9D9EB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59DF3F02" w14:textId="148521F4" w:rsidR="00CE7F49" w:rsidRPr="00E14BBF" w:rsidRDefault="00CE7F4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Aggressionspotential / Gewalt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811970" w14:textId="168CCFA8" w:rsidR="00CE7F4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CE7F49" w:rsidRPr="00E14BBF" w14:paraId="190C556C" w14:textId="77777777" w:rsidTr="001D4769">
        <w:trPr>
          <w:jc w:val="center"/>
        </w:trPr>
        <w:tc>
          <w:tcPr>
            <w:tcW w:w="4219" w:type="dxa"/>
            <w:shd w:val="clear" w:color="auto" w:fill="FFFFFF" w:themeFill="background1"/>
          </w:tcPr>
          <w:p w14:paraId="6B30C1F9" w14:textId="79F2899E" w:rsidR="00CE7F49" w:rsidRPr="00E14BBF" w:rsidRDefault="00CE7F49" w:rsidP="00732B57">
            <w:pPr>
              <w:ind w:left="34" w:right="30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Auffälligkeiten bez. Sexualverhalten</w:t>
            </w:r>
            <w:r w:rsidR="001D4769" w:rsidRPr="00E14BBF">
              <w:rPr>
                <w:rFonts w:ascii="Century Gothic" w:hAnsi="Century Gothic" w:cstheme="majorHAnsi"/>
                <w:sz w:val="20"/>
                <w:szCs w:val="20"/>
              </w:rPr>
              <w:t xml:space="preserve"> / Umgang mit Nähe und Distanz</w:t>
            </w:r>
          </w:p>
        </w:tc>
        <w:tc>
          <w:tcPr>
            <w:tcW w:w="6238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88E602C" w14:textId="33072784" w:rsidR="00CE7F4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CE7F49" w:rsidRPr="00E14BBF" w14:paraId="3D124C87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69C4D210" w14:textId="0FA8ECED" w:rsidR="00CE7F49" w:rsidRPr="00E14BBF" w:rsidRDefault="001D4769" w:rsidP="00732B57">
            <w:pPr>
              <w:ind w:left="34" w:right="30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Auffälligkeiten bez. Verhalten mit Jugendlichen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EBB9365" w14:textId="3483B15F" w:rsidR="00CE7F4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1D4769" w:rsidRPr="00E14BBF" w14:paraId="5B2E7BCD" w14:textId="77777777" w:rsidTr="001D4769">
        <w:trPr>
          <w:jc w:val="center"/>
        </w:trPr>
        <w:tc>
          <w:tcPr>
            <w:tcW w:w="4219" w:type="dxa"/>
            <w:shd w:val="clear" w:color="auto" w:fill="FFFFFF" w:themeFill="background1"/>
          </w:tcPr>
          <w:p w14:paraId="5DD5EED7" w14:textId="00B9A3BE" w:rsidR="001D4769" w:rsidRPr="00E14BBF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Delikte /Delinquenzverhalten</w:t>
            </w:r>
          </w:p>
        </w:tc>
        <w:tc>
          <w:tcPr>
            <w:tcW w:w="6238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3388AB7" w14:textId="3B3848C0" w:rsidR="001D476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1D4769" w:rsidRPr="00E14BBF" w14:paraId="24278BF7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7AF333CF" w14:textId="779D606D" w:rsidR="001D4769" w:rsidRPr="00E14BBF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Suchtmittelkonsum / Suchtverhalten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F1783C8" w14:textId="794BD346" w:rsidR="001D476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1D4769" w:rsidRPr="00E14BBF" w14:paraId="40B7BAFF" w14:textId="77777777" w:rsidTr="001D4769">
        <w:trPr>
          <w:jc w:val="center"/>
        </w:trPr>
        <w:tc>
          <w:tcPr>
            <w:tcW w:w="4219" w:type="dxa"/>
            <w:shd w:val="clear" w:color="auto" w:fill="FFFFFF" w:themeFill="background1"/>
          </w:tcPr>
          <w:p w14:paraId="0DC35638" w14:textId="25CE22BE" w:rsidR="001D4769" w:rsidRPr="00E14BBF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Suizidalität</w:t>
            </w:r>
          </w:p>
        </w:tc>
        <w:tc>
          <w:tcPr>
            <w:tcW w:w="6238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9CF4C88" w14:textId="6CF5295A" w:rsidR="001D476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732B57" w:rsidRPr="00E14BBF" w14:paraId="58EB4D74" w14:textId="77777777" w:rsidTr="00A764F1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07C1E9F2" w14:textId="56074AC8" w:rsidR="00732B57" w:rsidRPr="00E14BBF" w:rsidRDefault="00732B57" w:rsidP="00732B57">
            <w:pPr>
              <w:ind w:left="34" w:right="30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Schulische Situation (Schuljahr, Klasse, Lernniveau)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538A3A9" w14:textId="29EE020E" w:rsidR="00732B57" w:rsidRPr="00D607F6" w:rsidRDefault="00732B57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666744" w:rsidRPr="00E14BBF" w14:paraId="43932C10" w14:textId="77777777" w:rsidTr="001D4769">
        <w:trPr>
          <w:jc w:val="center"/>
        </w:trPr>
        <w:tc>
          <w:tcPr>
            <w:tcW w:w="4219" w:type="dxa"/>
            <w:shd w:val="clear" w:color="auto" w:fill="FFFFFF" w:themeFill="background1"/>
          </w:tcPr>
          <w:p w14:paraId="470008E7" w14:textId="3098BA30" w:rsidR="00666744" w:rsidRPr="00E14BBF" w:rsidRDefault="00666744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>
              <w:rPr>
                <w:rFonts w:ascii="Century Gothic" w:hAnsi="Century Gothic" w:cstheme="majorHAnsi"/>
                <w:sz w:val="20"/>
                <w:szCs w:val="20"/>
              </w:rPr>
              <w:t>Konfession</w:t>
            </w:r>
          </w:p>
        </w:tc>
        <w:tc>
          <w:tcPr>
            <w:tcW w:w="6238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7625CE8" w14:textId="2AD18CA2" w:rsidR="00666744" w:rsidRPr="00D607F6" w:rsidRDefault="00732B57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1D4769" w:rsidRPr="00E14BBF" w14:paraId="51FBB873" w14:textId="77777777" w:rsidTr="001D4769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2AD4AB65" w14:textId="43D43113" w:rsidR="001D4769" w:rsidRPr="00E14BBF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Bemerkungen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BC00E92" w14:textId="14404487" w:rsidR="001D4769" w:rsidRPr="00D607F6" w:rsidRDefault="001D4769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</w:tbl>
    <w:p w14:paraId="79FB921F" w14:textId="6762AB42" w:rsidR="00E11E50" w:rsidRPr="00C8548E" w:rsidRDefault="009B7F7C" w:rsidP="009B7F7C">
      <w:pPr>
        <w:spacing w:before="120" w:after="60"/>
        <w:rPr>
          <w:rFonts w:ascii="Century Gothic" w:hAnsi="Century Gothic" w:cstheme="majorHAnsi"/>
          <w:b/>
          <w:bCs/>
        </w:rPr>
      </w:pPr>
      <w:r w:rsidRPr="00C8548E">
        <w:rPr>
          <w:rFonts w:ascii="Century Gothic" w:hAnsi="Century Gothic" w:cstheme="majorHAnsi"/>
          <w:b/>
          <w:bCs/>
        </w:rPr>
        <w:lastRenderedPageBreak/>
        <w:t>Beilagen</w:t>
      </w:r>
    </w:p>
    <w:tbl>
      <w:tblPr>
        <w:tblW w:w="10457" w:type="dxa"/>
        <w:jc w:val="center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238"/>
      </w:tblGrid>
      <w:tr w:rsidR="009B7F7C" w:rsidRPr="00E14BBF" w14:paraId="1AC1DAD8" w14:textId="77777777" w:rsidTr="00C8548E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5749E403" w14:textId="0394A369" w:rsidR="009B7F7C" w:rsidRPr="00E14BBF" w:rsidRDefault="00FD5D98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Entbindung Schweigepflicht</w:t>
            </w: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8BD21AE" w14:textId="77777777" w:rsidR="009B7F7C" w:rsidRPr="00D607F6" w:rsidRDefault="009B7F7C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9B7F7C" w:rsidRPr="00E14BBF" w14:paraId="42045CB1" w14:textId="77777777" w:rsidTr="00C8548E">
        <w:trPr>
          <w:jc w:val="center"/>
        </w:trPr>
        <w:tc>
          <w:tcPr>
            <w:tcW w:w="4219" w:type="dxa"/>
          </w:tcPr>
          <w:p w14:paraId="19F540A6" w14:textId="4C44E2A8" w:rsidR="009B7F7C" w:rsidRPr="00E14BBF" w:rsidRDefault="007B38EA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E14BBF">
              <w:rPr>
                <w:rFonts w:ascii="Century Gothic" w:hAnsi="Century Gothic" w:cstheme="majorHAnsi"/>
                <w:sz w:val="20"/>
                <w:szCs w:val="20"/>
              </w:rPr>
              <w:t>Bericht</w:t>
            </w:r>
            <w:r w:rsidR="0039750C">
              <w:rPr>
                <w:rFonts w:ascii="Century Gothic" w:hAnsi="Century Gothic" w:cstheme="majorHAnsi"/>
                <w:sz w:val="20"/>
                <w:szCs w:val="20"/>
              </w:rPr>
              <w:t>e</w:t>
            </w:r>
          </w:p>
        </w:tc>
        <w:tc>
          <w:tcPr>
            <w:tcW w:w="6238" w:type="dxa"/>
            <w:tcMar>
              <w:top w:w="57" w:type="dxa"/>
              <w:bottom w:w="57" w:type="dxa"/>
            </w:tcMar>
          </w:tcPr>
          <w:p w14:paraId="70BDF246" w14:textId="77777777" w:rsidR="009B7F7C" w:rsidRPr="00D607F6" w:rsidRDefault="009B7F7C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9B7F7C" w:rsidRPr="00E14BBF" w14:paraId="20807E0E" w14:textId="77777777" w:rsidTr="00C8548E">
        <w:trPr>
          <w:jc w:val="center"/>
        </w:trPr>
        <w:tc>
          <w:tcPr>
            <w:tcW w:w="4219" w:type="dxa"/>
            <w:shd w:val="clear" w:color="auto" w:fill="F2F2F2" w:themeFill="background1" w:themeFillShade="F2"/>
          </w:tcPr>
          <w:p w14:paraId="3C64D67B" w14:textId="6F91B75E" w:rsidR="009B7F7C" w:rsidRPr="00E14BBF" w:rsidRDefault="009B7F7C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</w:p>
        </w:tc>
        <w:tc>
          <w:tcPr>
            <w:tcW w:w="62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38500E8" w14:textId="77777777" w:rsidR="009B7F7C" w:rsidRPr="00D607F6" w:rsidRDefault="009B7F7C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  <w:tr w:rsidR="009B7F7C" w:rsidRPr="00E14BBF" w14:paraId="382F737F" w14:textId="77777777" w:rsidTr="00C8548E">
        <w:trPr>
          <w:jc w:val="center"/>
        </w:trPr>
        <w:tc>
          <w:tcPr>
            <w:tcW w:w="4219" w:type="dxa"/>
          </w:tcPr>
          <w:p w14:paraId="7C709448" w14:textId="4434733B" w:rsidR="009B7F7C" w:rsidRPr="00E14BBF" w:rsidRDefault="009B7F7C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</w:p>
        </w:tc>
        <w:tc>
          <w:tcPr>
            <w:tcW w:w="6238" w:type="dxa"/>
            <w:tcMar>
              <w:top w:w="57" w:type="dxa"/>
              <w:bottom w:w="57" w:type="dxa"/>
            </w:tcMar>
          </w:tcPr>
          <w:p w14:paraId="05F58D04" w14:textId="77777777" w:rsidR="009B7F7C" w:rsidRPr="00D607F6" w:rsidRDefault="009B7F7C">
            <w:pPr>
              <w:ind w:right="30" w:firstLine="34"/>
              <w:rPr>
                <w:rFonts w:ascii="Century Gothic" w:hAnsi="Century Gothic" w:cstheme="majorHAnsi"/>
                <w:sz w:val="20"/>
                <w:szCs w:val="20"/>
              </w:rPr>
            </w:pP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instrText xml:space="preserve"> FORMTEXT </w:instrTex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separate"/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noProof/>
                <w:sz w:val="20"/>
                <w:szCs w:val="20"/>
              </w:rPr>
              <w:t> </w:t>
            </w:r>
            <w:r w:rsidRPr="00D607F6">
              <w:rPr>
                <w:rFonts w:ascii="Century Gothic" w:hAnsi="Century Gothic" w:cstheme="majorHAnsi"/>
                <w:sz w:val="20"/>
                <w:szCs w:val="20"/>
              </w:rPr>
              <w:fldChar w:fldCharType="end"/>
            </w:r>
          </w:p>
        </w:tc>
      </w:tr>
    </w:tbl>
    <w:p w14:paraId="46CA76AA" w14:textId="77777777" w:rsidR="009B7F7C" w:rsidRDefault="009B7F7C" w:rsidP="00E11E50">
      <w:pPr>
        <w:pStyle w:val="Fuzeile"/>
        <w:spacing w:before="240"/>
        <w:rPr>
          <w:rFonts w:ascii="Century Gothic" w:hAnsi="Century Gothic" w:cstheme="majorHAnsi"/>
          <w:sz w:val="20"/>
          <w:szCs w:val="20"/>
        </w:rPr>
      </w:pPr>
    </w:p>
    <w:p w14:paraId="6ED7CBFA" w14:textId="03E9943D" w:rsidR="00E11E50" w:rsidRPr="00095E49" w:rsidRDefault="00E11E50" w:rsidP="00E11E50">
      <w:pPr>
        <w:pStyle w:val="Fuzeile"/>
        <w:tabs>
          <w:tab w:val="clear" w:pos="4536"/>
        </w:tabs>
        <w:spacing w:before="120" w:after="240"/>
        <w:rPr>
          <w:rFonts w:ascii="Century Gothic" w:hAnsi="Century Gothic" w:cstheme="majorHAnsi"/>
          <w:sz w:val="20"/>
          <w:szCs w:val="20"/>
        </w:rPr>
      </w:pPr>
      <w:r w:rsidRPr="00095E49">
        <w:rPr>
          <w:rFonts w:ascii="Century Gothic" w:hAnsi="Century Gothic" w:cstheme="majorHAnsi"/>
          <w:b/>
          <w:bCs/>
          <w:sz w:val="20"/>
          <w:szCs w:val="20"/>
        </w:rPr>
        <w:t>Allgemeiner Hinweis:</w:t>
      </w:r>
      <w:r w:rsidRPr="00095E49">
        <w:rPr>
          <w:rFonts w:ascii="Century Gothic" w:hAnsi="Century Gothic" w:cstheme="majorHAnsi"/>
          <w:sz w:val="20"/>
          <w:szCs w:val="20"/>
        </w:rPr>
        <w:t xml:space="preserve"> </w:t>
      </w:r>
      <w:proofErr w:type="gramStart"/>
      <w:r w:rsidRPr="00095E49">
        <w:rPr>
          <w:rFonts w:ascii="Century Gothic" w:hAnsi="Century Gothic" w:cstheme="majorHAnsi"/>
          <w:sz w:val="20"/>
          <w:szCs w:val="20"/>
        </w:rPr>
        <w:t xml:space="preserve">Die </w:t>
      </w:r>
      <w:r w:rsidR="00696FCD">
        <w:rPr>
          <w:rFonts w:ascii="Century Gothic" w:hAnsi="Century Gothic" w:cstheme="majorHAnsi"/>
          <w:sz w:val="20"/>
          <w:szCs w:val="20"/>
        </w:rPr>
        <w:t>Klient</w:t>
      </w:r>
      <w:proofErr w:type="gramEnd"/>
      <w:r w:rsidR="00696FCD">
        <w:rPr>
          <w:rFonts w:ascii="Century Gothic" w:hAnsi="Century Gothic" w:cstheme="majorHAnsi"/>
          <w:sz w:val="20"/>
          <w:szCs w:val="20"/>
        </w:rPr>
        <w:t>:innen</w:t>
      </w:r>
      <w:r w:rsidRPr="00095E49">
        <w:rPr>
          <w:rFonts w:ascii="Century Gothic" w:hAnsi="Century Gothic" w:cstheme="majorHAnsi"/>
          <w:sz w:val="20"/>
          <w:szCs w:val="20"/>
        </w:rPr>
        <w:t xml:space="preserve"> sind nicht durch das Heimetli mit Herz versichert.</w:t>
      </w:r>
    </w:p>
    <w:sectPr w:rsidR="00E11E50" w:rsidRPr="00095E49" w:rsidSect="00745D5D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17" w:left="720" w:header="567" w:footer="42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970B8" w14:textId="77777777" w:rsidR="00BD1C68" w:rsidRDefault="00BD1C68" w:rsidP="00FB4B27">
      <w:r>
        <w:separator/>
      </w:r>
    </w:p>
  </w:endnote>
  <w:endnote w:type="continuationSeparator" w:id="0">
    <w:p w14:paraId="6716E660" w14:textId="77777777" w:rsidR="00BD1C68" w:rsidRDefault="00BD1C68" w:rsidP="00FB4B27">
      <w:r>
        <w:continuationSeparator/>
      </w:r>
    </w:p>
  </w:endnote>
  <w:endnote w:type="continuationNotice" w:id="1">
    <w:p w14:paraId="74F0E9AE" w14:textId="77777777" w:rsidR="00BD1C68" w:rsidRDefault="00BD1C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7899B" w14:textId="77777777" w:rsidR="00433431" w:rsidRPr="00A81B1B" w:rsidRDefault="00433431" w:rsidP="00433431">
    <w:pPr>
      <w:pStyle w:val="Fuzeile"/>
      <w:rPr>
        <w:rFonts w:ascii="Century Gothic" w:hAnsi="Century Gothic"/>
        <w:sz w:val="16"/>
        <w:szCs w:val="16"/>
      </w:rPr>
    </w:pPr>
    <w:r w:rsidRPr="00A81B1B">
      <w:rPr>
        <w:rFonts w:ascii="Century Gothic" w:hAnsi="Century Gothic"/>
        <w:sz w:val="16"/>
        <w:szCs w:val="16"/>
      </w:rPr>
      <w:t>Heimetli mit Herz</w:t>
    </w:r>
  </w:p>
  <w:p w14:paraId="59E6D89F" w14:textId="32FDE41A" w:rsidR="00433431" w:rsidRPr="00A81B1B" w:rsidRDefault="00433431" w:rsidP="00B64DFF">
    <w:pPr>
      <w:pStyle w:val="Fuzeile"/>
      <w:tabs>
        <w:tab w:val="clear" w:pos="9072"/>
        <w:tab w:val="right" w:pos="10466"/>
      </w:tabs>
      <w:rPr>
        <w:rFonts w:ascii="Century Gothic" w:hAnsi="Century Gothic"/>
        <w:sz w:val="16"/>
        <w:szCs w:val="16"/>
      </w:rPr>
    </w:pPr>
    <w:r w:rsidRPr="00A81B1B">
      <w:rPr>
        <w:rFonts w:ascii="Century Gothic" w:hAnsi="Century Gothic"/>
        <w:sz w:val="16"/>
        <w:szCs w:val="16"/>
      </w:rPr>
      <w:t>Schönrain 2</w:t>
    </w:r>
    <w:r w:rsidR="00B57045">
      <w:rPr>
        <w:rFonts w:ascii="Century Gothic" w:hAnsi="Century Gothic"/>
        <w:sz w:val="16"/>
        <w:szCs w:val="16"/>
      </w:rPr>
      <w:tab/>
      <w:t>Anmeldeformular_V</w:t>
    </w:r>
    <w:r w:rsidR="00C5550C">
      <w:rPr>
        <w:rFonts w:ascii="Century Gothic" w:hAnsi="Century Gothic"/>
        <w:sz w:val="16"/>
        <w:szCs w:val="16"/>
      </w:rPr>
      <w:t>02.2026</w:t>
    </w:r>
    <w:r w:rsidR="00355680">
      <w:rPr>
        <w:rFonts w:ascii="Century Gothic" w:hAnsi="Century Gothic"/>
        <w:sz w:val="16"/>
        <w:szCs w:val="16"/>
      </w:rPr>
      <w:tab/>
      <w:t>Sei</w:t>
    </w:r>
    <w:r w:rsidRPr="00A81B1B">
      <w:rPr>
        <w:rFonts w:ascii="Century Gothic" w:hAnsi="Century Gothic"/>
        <w:sz w:val="16"/>
        <w:szCs w:val="16"/>
        <w:lang w:val="de-DE"/>
      </w:rPr>
      <w:t xml:space="preserve">te </w:t>
    </w:r>
    <w:r w:rsidRPr="00A81B1B">
      <w:rPr>
        <w:rFonts w:ascii="Century Gothic" w:hAnsi="Century Gothic"/>
        <w:b/>
        <w:bCs/>
        <w:sz w:val="16"/>
        <w:szCs w:val="16"/>
      </w:rPr>
      <w:fldChar w:fldCharType="begin"/>
    </w:r>
    <w:r w:rsidRPr="00A81B1B">
      <w:rPr>
        <w:rFonts w:ascii="Century Gothic" w:hAnsi="Century Gothic"/>
        <w:b/>
        <w:bCs/>
        <w:sz w:val="16"/>
        <w:szCs w:val="16"/>
      </w:rPr>
      <w:instrText>PAGE  \* Arabic  \* MERGEFORMAT</w:instrText>
    </w:r>
    <w:r w:rsidRPr="00A81B1B">
      <w:rPr>
        <w:rFonts w:ascii="Century Gothic" w:hAnsi="Century Gothic"/>
        <w:b/>
        <w:bCs/>
        <w:sz w:val="16"/>
        <w:szCs w:val="16"/>
      </w:rPr>
      <w:fldChar w:fldCharType="separate"/>
    </w:r>
    <w:r>
      <w:rPr>
        <w:rFonts w:ascii="Century Gothic" w:hAnsi="Century Gothic"/>
        <w:b/>
        <w:bCs/>
        <w:sz w:val="16"/>
        <w:szCs w:val="16"/>
      </w:rPr>
      <w:t>1</w:t>
    </w:r>
    <w:r w:rsidRPr="00A81B1B">
      <w:rPr>
        <w:rFonts w:ascii="Century Gothic" w:hAnsi="Century Gothic"/>
        <w:b/>
        <w:bCs/>
        <w:sz w:val="16"/>
        <w:szCs w:val="16"/>
      </w:rPr>
      <w:fldChar w:fldCharType="end"/>
    </w:r>
    <w:r w:rsidRPr="00A81B1B">
      <w:rPr>
        <w:rFonts w:ascii="Century Gothic" w:hAnsi="Century Gothic"/>
        <w:sz w:val="16"/>
        <w:szCs w:val="16"/>
        <w:lang w:val="de-DE"/>
      </w:rPr>
      <w:t xml:space="preserve"> von </w:t>
    </w:r>
    <w:r w:rsidRPr="00A81B1B">
      <w:rPr>
        <w:rFonts w:ascii="Century Gothic" w:hAnsi="Century Gothic"/>
        <w:b/>
        <w:bCs/>
        <w:sz w:val="16"/>
        <w:szCs w:val="16"/>
      </w:rPr>
      <w:fldChar w:fldCharType="begin"/>
    </w:r>
    <w:r w:rsidRPr="00A81B1B">
      <w:rPr>
        <w:rFonts w:ascii="Century Gothic" w:hAnsi="Century Gothic"/>
        <w:b/>
        <w:bCs/>
        <w:sz w:val="16"/>
        <w:szCs w:val="16"/>
      </w:rPr>
      <w:instrText>NUMPAGES  \* Arabic  \* MERGEFORMAT</w:instrText>
    </w:r>
    <w:r w:rsidRPr="00A81B1B">
      <w:rPr>
        <w:rFonts w:ascii="Century Gothic" w:hAnsi="Century Gothic"/>
        <w:b/>
        <w:bCs/>
        <w:sz w:val="16"/>
        <w:szCs w:val="16"/>
      </w:rPr>
      <w:fldChar w:fldCharType="separate"/>
    </w:r>
    <w:r>
      <w:rPr>
        <w:rFonts w:ascii="Century Gothic" w:hAnsi="Century Gothic"/>
        <w:b/>
        <w:bCs/>
        <w:sz w:val="16"/>
        <w:szCs w:val="16"/>
      </w:rPr>
      <w:t>1</w:t>
    </w:r>
    <w:r w:rsidRPr="00A81B1B">
      <w:rPr>
        <w:rFonts w:ascii="Century Gothic" w:hAnsi="Century Gothic"/>
        <w:b/>
        <w:bCs/>
        <w:sz w:val="16"/>
        <w:szCs w:val="16"/>
      </w:rPr>
      <w:fldChar w:fldCharType="end"/>
    </w:r>
  </w:p>
  <w:p w14:paraId="08113963" w14:textId="77777777" w:rsidR="00433431" w:rsidRPr="00A81B1B" w:rsidRDefault="00433431" w:rsidP="00433431">
    <w:pPr>
      <w:pStyle w:val="Fuzeile"/>
      <w:rPr>
        <w:rFonts w:ascii="Century Gothic" w:hAnsi="Century Gothic"/>
        <w:sz w:val="16"/>
        <w:szCs w:val="16"/>
      </w:rPr>
    </w:pPr>
    <w:r w:rsidRPr="00A81B1B">
      <w:rPr>
        <w:rFonts w:ascii="Century Gothic" w:hAnsi="Century Gothic"/>
        <w:sz w:val="16"/>
        <w:szCs w:val="16"/>
      </w:rPr>
      <w:t>8805 Richterswil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71"/>
      <w:gridCol w:w="3491"/>
      <w:gridCol w:w="3812"/>
    </w:tblGrid>
    <w:tr w:rsidR="009E3E49" w:rsidRPr="00095E49" w14:paraId="0603B314" w14:textId="77777777">
      <w:tc>
        <w:tcPr>
          <w:tcW w:w="3471" w:type="dxa"/>
          <w:vAlign w:val="bottom"/>
        </w:tcPr>
        <w:p w14:paraId="2C761010" w14:textId="77777777" w:rsidR="009E3E49" w:rsidRPr="00095E49" w:rsidRDefault="009E3E49" w:rsidP="009E3E49">
          <w:pPr>
            <w:pStyle w:val="Fuzeile"/>
            <w:tabs>
              <w:tab w:val="clear" w:pos="4536"/>
              <w:tab w:val="clear" w:pos="9072"/>
              <w:tab w:val="right" w:pos="10466"/>
            </w:tabs>
            <w:rPr>
              <w:rFonts w:ascii="Century Gothic" w:eastAsia="Gulim" w:hAnsi="Century Gothic" w:cstheme="majorHAnsi"/>
              <w:b/>
              <w:bCs/>
              <w:sz w:val="16"/>
              <w:szCs w:val="16"/>
            </w:rPr>
          </w:pPr>
          <w:r w:rsidRPr="00095E49">
            <w:rPr>
              <w:rFonts w:ascii="Century Gothic" w:eastAsia="Gulim" w:hAnsi="Century Gothic" w:cstheme="majorHAnsi"/>
              <w:b/>
              <w:bCs/>
              <w:sz w:val="16"/>
              <w:szCs w:val="16"/>
            </w:rPr>
            <w:t>Heimetli mit Herz</w:t>
          </w:r>
        </w:p>
        <w:p w14:paraId="48531259" w14:textId="77777777" w:rsidR="009E3E49" w:rsidRPr="00095E49" w:rsidRDefault="009E3E49" w:rsidP="009E3E49">
          <w:pPr>
            <w:pStyle w:val="Fuzeile"/>
            <w:tabs>
              <w:tab w:val="clear" w:pos="4536"/>
              <w:tab w:val="clear" w:pos="9072"/>
              <w:tab w:val="right" w:pos="10466"/>
            </w:tabs>
            <w:rPr>
              <w:rFonts w:ascii="Century Gothic" w:eastAsia="Gulim" w:hAnsi="Century Gothic" w:cstheme="majorHAnsi"/>
              <w:sz w:val="16"/>
              <w:szCs w:val="16"/>
            </w:rPr>
          </w:pP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t>Schönrain 2</w:t>
          </w:r>
        </w:p>
        <w:p w14:paraId="35F3C6AF" w14:textId="77777777" w:rsidR="009E3E49" w:rsidRPr="00095E49" w:rsidRDefault="009E3E49" w:rsidP="009E3E49">
          <w:pPr>
            <w:pStyle w:val="Fuzeile"/>
            <w:tabs>
              <w:tab w:val="clear" w:pos="4536"/>
              <w:tab w:val="clear" w:pos="9072"/>
              <w:tab w:val="right" w:pos="10466"/>
            </w:tabs>
            <w:rPr>
              <w:rFonts w:ascii="Century Gothic" w:eastAsia="Gulim" w:hAnsi="Century Gothic" w:cstheme="majorHAnsi"/>
              <w:sz w:val="16"/>
              <w:szCs w:val="16"/>
            </w:rPr>
          </w:pP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t>8805 Richterswil</w:t>
          </w:r>
        </w:p>
        <w:p w14:paraId="641A060F" w14:textId="126F341F" w:rsidR="009E3E49" w:rsidRPr="00095E49" w:rsidRDefault="00F31199" w:rsidP="001F367D">
          <w:pPr>
            <w:pStyle w:val="Fuzeile"/>
            <w:tabs>
              <w:tab w:val="clear" w:pos="4536"/>
              <w:tab w:val="clear" w:pos="9072"/>
              <w:tab w:val="right" w:pos="10466"/>
            </w:tabs>
            <w:rPr>
              <w:rFonts w:ascii="Century Gothic" w:eastAsia="Gulim" w:hAnsi="Century Gothic" w:cstheme="majorHAnsi"/>
              <w:sz w:val="16"/>
              <w:szCs w:val="16"/>
            </w:rPr>
          </w:pP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t>076 250 19 76</w:t>
          </w:r>
        </w:p>
        <w:p w14:paraId="55674929" w14:textId="0C170D9F" w:rsidR="009E3E49" w:rsidRPr="00095E49" w:rsidRDefault="00177E4B" w:rsidP="009E3E49">
          <w:pPr>
            <w:pStyle w:val="Fuzeile"/>
            <w:tabs>
              <w:tab w:val="clear" w:pos="4536"/>
              <w:tab w:val="clear" w:pos="9072"/>
              <w:tab w:val="right" w:pos="10466"/>
            </w:tabs>
            <w:rPr>
              <w:rFonts w:ascii="Century Gothic" w:eastAsia="Gulim" w:hAnsi="Century Gothic" w:cstheme="majorHAnsi"/>
              <w:sz w:val="16"/>
              <w:szCs w:val="16"/>
            </w:rPr>
          </w:pPr>
          <w:r>
            <w:rPr>
              <w:rFonts w:ascii="Century Gothic" w:eastAsia="Gulim" w:hAnsi="Century Gothic" w:cstheme="majorHAnsi"/>
              <w:sz w:val="16"/>
              <w:szCs w:val="16"/>
            </w:rPr>
            <w:t>intake</w:t>
          </w:r>
          <w:r w:rsidR="009E3E49" w:rsidRPr="00095E49">
            <w:rPr>
              <w:rFonts w:ascii="Century Gothic" w:eastAsia="Gulim" w:hAnsi="Century Gothic" w:cstheme="majorHAnsi"/>
              <w:sz w:val="16"/>
              <w:szCs w:val="16"/>
            </w:rPr>
            <w:t>@heimetlimitherz.ch</w:t>
          </w:r>
        </w:p>
        <w:p w14:paraId="766E9052" w14:textId="78939CCF" w:rsidR="009E3E49" w:rsidRPr="00095E49" w:rsidRDefault="004613F2" w:rsidP="009E3E49">
          <w:pPr>
            <w:pStyle w:val="Fuzeile"/>
            <w:tabs>
              <w:tab w:val="clear" w:pos="4536"/>
              <w:tab w:val="clear" w:pos="9072"/>
              <w:tab w:val="right" w:pos="10466"/>
            </w:tabs>
            <w:rPr>
              <w:rFonts w:ascii="Century Gothic" w:eastAsia="Gulim" w:hAnsi="Century Gothic" w:cstheme="majorHAnsi"/>
              <w:b/>
              <w:bCs/>
              <w:sz w:val="16"/>
              <w:szCs w:val="16"/>
            </w:rPr>
          </w:pP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t>https://heimtelimitherz.ch</w:t>
          </w:r>
        </w:p>
      </w:tc>
      <w:tc>
        <w:tcPr>
          <w:tcW w:w="3491" w:type="dxa"/>
          <w:vAlign w:val="center"/>
        </w:tcPr>
        <w:p w14:paraId="0B4F1015" w14:textId="30936ACA" w:rsidR="009E3E49" w:rsidRPr="00095E49" w:rsidRDefault="009C0F54" w:rsidP="001F367D">
          <w:pPr>
            <w:pStyle w:val="Fuzeile"/>
            <w:tabs>
              <w:tab w:val="clear" w:pos="4536"/>
              <w:tab w:val="clear" w:pos="9072"/>
              <w:tab w:val="right" w:pos="10466"/>
            </w:tabs>
            <w:jc w:val="center"/>
            <w:rPr>
              <w:rFonts w:ascii="Century Gothic" w:eastAsia="Gulim" w:hAnsi="Century Gothic" w:cstheme="majorHAnsi"/>
              <w:sz w:val="16"/>
              <w:szCs w:val="16"/>
            </w:rPr>
          </w:pPr>
          <w:proofErr w:type="gramStart"/>
          <w:r>
            <w:rPr>
              <w:rFonts w:ascii="Century Gothic" w:eastAsia="Gulim" w:hAnsi="Century Gothic" w:cstheme="majorHAnsi"/>
              <w:sz w:val="16"/>
              <w:szCs w:val="16"/>
            </w:rPr>
            <w:t>Version….</w:t>
          </w:r>
          <w:proofErr w:type="gramEnd"/>
        </w:p>
      </w:tc>
      <w:tc>
        <w:tcPr>
          <w:tcW w:w="3812" w:type="dxa"/>
          <w:vAlign w:val="bottom"/>
        </w:tcPr>
        <w:p w14:paraId="60610B84" w14:textId="25FBDB2C" w:rsidR="009E3E49" w:rsidRPr="00095E49" w:rsidRDefault="004613F2" w:rsidP="009E3E49">
          <w:pPr>
            <w:pStyle w:val="Fuzeile"/>
            <w:tabs>
              <w:tab w:val="clear" w:pos="4536"/>
              <w:tab w:val="clear" w:pos="9072"/>
              <w:tab w:val="right" w:pos="10466"/>
            </w:tabs>
            <w:jc w:val="right"/>
            <w:rPr>
              <w:rFonts w:ascii="Century Gothic" w:eastAsia="Gulim" w:hAnsi="Century Gothic" w:cstheme="majorHAnsi"/>
              <w:sz w:val="16"/>
              <w:szCs w:val="16"/>
            </w:rPr>
          </w:pP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fldChar w:fldCharType="begin"/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instrText xml:space="preserve"> PAGE  \* Arabic  \* MERGEFORMAT </w:instrText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fldChar w:fldCharType="separate"/>
          </w:r>
          <w:r w:rsidRPr="00095E49">
            <w:rPr>
              <w:rFonts w:ascii="Century Gothic" w:eastAsia="Gulim" w:hAnsi="Century Gothic" w:cstheme="majorHAnsi"/>
              <w:noProof/>
              <w:sz w:val="16"/>
              <w:szCs w:val="16"/>
            </w:rPr>
            <w:t>2</w:t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fldChar w:fldCharType="end"/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t>/</w:t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fldChar w:fldCharType="begin"/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instrText xml:space="preserve"> NUMPAGES  \* Arabic  \* MERGEFORMAT </w:instrText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fldChar w:fldCharType="separate"/>
          </w:r>
          <w:r w:rsidRPr="00095E49">
            <w:rPr>
              <w:rFonts w:ascii="Century Gothic" w:eastAsia="Gulim" w:hAnsi="Century Gothic" w:cstheme="majorHAnsi"/>
              <w:noProof/>
              <w:sz w:val="16"/>
              <w:szCs w:val="16"/>
            </w:rPr>
            <w:t>2</w:t>
          </w:r>
          <w:r w:rsidRPr="00095E49">
            <w:rPr>
              <w:rFonts w:ascii="Century Gothic" w:eastAsia="Gulim" w:hAnsi="Century Gothic" w:cstheme="majorHAnsi"/>
              <w:sz w:val="16"/>
              <w:szCs w:val="16"/>
            </w:rPr>
            <w:fldChar w:fldCharType="end"/>
          </w:r>
        </w:p>
      </w:tc>
    </w:tr>
  </w:tbl>
  <w:p w14:paraId="642B9F87" w14:textId="2C6DCCE7" w:rsidR="00FB4B27" w:rsidRPr="00095E49" w:rsidRDefault="00FB4B27" w:rsidP="009E3E49">
    <w:pPr>
      <w:pStyle w:val="Fuzeile"/>
      <w:rPr>
        <w:rFonts w:ascii="Century Gothic" w:hAnsi="Century Gothic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0EDD9" w14:textId="77777777" w:rsidR="00BD1C68" w:rsidRDefault="00BD1C68" w:rsidP="00FB4B27">
      <w:r>
        <w:separator/>
      </w:r>
    </w:p>
  </w:footnote>
  <w:footnote w:type="continuationSeparator" w:id="0">
    <w:p w14:paraId="109088BE" w14:textId="77777777" w:rsidR="00BD1C68" w:rsidRDefault="00BD1C68" w:rsidP="00FB4B27">
      <w:r>
        <w:continuationSeparator/>
      </w:r>
    </w:p>
  </w:footnote>
  <w:footnote w:type="continuationNotice" w:id="1">
    <w:p w14:paraId="4531D0A5" w14:textId="77777777" w:rsidR="00BD1C68" w:rsidRDefault="00BD1C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D83D" w14:textId="77777777" w:rsidR="0086690B" w:rsidRPr="007A3A1B" w:rsidRDefault="0086690B" w:rsidP="0086690B">
    <w:pPr>
      <w:spacing w:before="120" w:after="120"/>
      <w:contextualSpacing/>
      <w:jc w:val="right"/>
      <w:rPr>
        <w:rFonts w:ascii="Century Gothic" w:hAnsi="Century Gothic"/>
        <w:sz w:val="20"/>
        <w:szCs w:val="20"/>
      </w:rPr>
    </w:pPr>
    <w:r w:rsidRPr="007A3A1B">
      <w:rPr>
        <w:rFonts w:ascii="Century Gothic" w:hAnsi="Century Gothic"/>
        <w:noProof/>
        <w:szCs w:val="20"/>
        <w:lang w:val="en-US"/>
      </w:rPr>
      <w:drawing>
        <wp:anchor distT="0" distB="0" distL="114300" distR="114300" simplePos="0" relativeHeight="251658240" behindDoc="1" locked="0" layoutInCell="1" allowOverlap="1" wp14:anchorId="0C1C71F2" wp14:editId="3A4C128D">
          <wp:simplePos x="0" y="0"/>
          <wp:positionH relativeFrom="margin">
            <wp:align>right</wp:align>
          </wp:positionH>
          <wp:positionV relativeFrom="paragraph">
            <wp:posOffset>-182879</wp:posOffset>
          </wp:positionV>
          <wp:extent cx="1008000" cy="1022400"/>
          <wp:effectExtent l="0" t="0" r="1905" b="6350"/>
          <wp:wrapNone/>
          <wp:docPr id="1" name="Grafik 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 enthält.&#10;&#10;Automatisch generierte Beschreibu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102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EE8D13" w14:textId="77777777" w:rsidR="0086690B" w:rsidRPr="007A3A1B" w:rsidRDefault="0086690B" w:rsidP="0086690B">
    <w:pPr>
      <w:spacing w:before="120" w:after="120"/>
      <w:contextualSpacing/>
      <w:jc w:val="right"/>
      <w:rPr>
        <w:rFonts w:ascii="Century Gothic" w:hAnsi="Century Gothic"/>
        <w:sz w:val="20"/>
        <w:szCs w:val="20"/>
      </w:rPr>
    </w:pPr>
  </w:p>
  <w:p w14:paraId="2FA707EA" w14:textId="77777777" w:rsidR="0086690B" w:rsidRPr="007A3A1B" w:rsidRDefault="0086690B" w:rsidP="0086690B">
    <w:pPr>
      <w:spacing w:before="120" w:after="120"/>
      <w:contextualSpacing/>
      <w:jc w:val="right"/>
      <w:rPr>
        <w:rFonts w:ascii="Century Gothic" w:hAnsi="Century Gothic"/>
        <w:sz w:val="20"/>
        <w:szCs w:val="20"/>
      </w:rPr>
    </w:pPr>
  </w:p>
  <w:p w14:paraId="35E77912" w14:textId="77777777" w:rsidR="0086690B" w:rsidRDefault="0086690B" w:rsidP="0086690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58"/>
      <w:gridCol w:w="4116"/>
    </w:tblGrid>
    <w:tr w:rsidR="0074643C" w:rsidRPr="00095E49" w14:paraId="1868042F" w14:textId="77777777" w:rsidTr="0074643C">
      <w:tc>
        <w:tcPr>
          <w:tcW w:w="6658" w:type="dxa"/>
          <w:vAlign w:val="bottom"/>
        </w:tcPr>
        <w:p w14:paraId="243779F9" w14:textId="54B6A696" w:rsidR="0074643C" w:rsidRPr="00095E49" w:rsidRDefault="008D7B76" w:rsidP="0074643C">
          <w:pPr>
            <w:pStyle w:val="Kopfzeile"/>
            <w:tabs>
              <w:tab w:val="clear" w:pos="4536"/>
              <w:tab w:val="clear" w:pos="9072"/>
              <w:tab w:val="right" w:pos="9356"/>
            </w:tabs>
            <w:rPr>
              <w:rFonts w:ascii="Century Gothic" w:hAnsi="Century Gothic" w:cs="Times New Roman (Textkörper CS)"/>
              <w:b/>
              <w:bCs/>
              <w:spacing w:val="40"/>
              <w:sz w:val="24"/>
            </w:rPr>
          </w:pPr>
          <w:r>
            <w:rPr>
              <w:rFonts w:ascii="Century Gothic" w:hAnsi="Century Gothic" w:cs="Times New Roman (Textkörper CS)"/>
              <w:b/>
              <w:bCs/>
              <w:spacing w:val="40"/>
              <w:sz w:val="24"/>
            </w:rPr>
            <w:t>INTAKE-</w:t>
          </w:r>
          <w:r w:rsidR="005D0626" w:rsidRPr="00095E49">
            <w:rPr>
              <w:rFonts w:ascii="Century Gothic" w:hAnsi="Century Gothic" w:cs="Times New Roman (Textkörper CS)"/>
              <w:b/>
              <w:bCs/>
              <w:spacing w:val="40"/>
              <w:sz w:val="24"/>
            </w:rPr>
            <w:t>FORMULAR</w:t>
          </w:r>
          <w:r w:rsidR="0074643C" w:rsidRPr="00095E49">
            <w:rPr>
              <w:rFonts w:ascii="Century Gothic" w:hAnsi="Century Gothic" w:cs="Times New Roman (Textkörper CS)"/>
              <w:b/>
              <w:bCs/>
              <w:spacing w:val="40"/>
              <w:sz w:val="24"/>
            </w:rPr>
            <w:t xml:space="preserve"> TAGESSTRUKTUR</w:t>
          </w:r>
        </w:p>
      </w:tc>
      <w:tc>
        <w:tcPr>
          <w:tcW w:w="4116" w:type="dxa"/>
        </w:tcPr>
        <w:p w14:paraId="7F4F1866" w14:textId="438BBDAD" w:rsidR="0074643C" w:rsidRPr="00095E49" w:rsidRDefault="0074643C" w:rsidP="0074643C">
          <w:pPr>
            <w:pStyle w:val="Kopfzeile"/>
            <w:tabs>
              <w:tab w:val="clear" w:pos="4536"/>
              <w:tab w:val="clear" w:pos="9072"/>
              <w:tab w:val="right" w:pos="9356"/>
            </w:tabs>
            <w:jc w:val="right"/>
            <w:rPr>
              <w:rFonts w:ascii="Century Gothic" w:hAnsi="Century Gothic"/>
            </w:rPr>
          </w:pPr>
          <w:r w:rsidRPr="00095E49">
            <w:rPr>
              <w:rFonts w:ascii="Century Gothic" w:hAnsi="Century Gothic"/>
              <w:noProof/>
              <w:lang w:eastAsia="de-CH"/>
            </w:rPr>
            <w:drawing>
              <wp:inline distT="0" distB="0" distL="0" distR="0" wp14:anchorId="51DB2070" wp14:editId="6017BB50">
                <wp:extent cx="1047757" cy="922352"/>
                <wp:effectExtent l="0" t="0" r="0" b="5080"/>
                <wp:docPr id="95621294" name="Grafik 956212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757" cy="9223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9EB4391" w14:textId="096002FA" w:rsidR="0074643C" w:rsidRPr="00095E49" w:rsidRDefault="0074643C" w:rsidP="0074643C">
    <w:pPr>
      <w:pStyle w:val="Kopfzeile"/>
      <w:tabs>
        <w:tab w:val="clear" w:pos="4536"/>
        <w:tab w:val="clear" w:pos="9072"/>
        <w:tab w:val="right" w:pos="9356"/>
      </w:tabs>
      <w:rPr>
        <w:rFonts w:ascii="Century Gothic" w:hAnsi="Century Gothic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518B8"/>
    <w:multiLevelType w:val="hybridMultilevel"/>
    <w:tmpl w:val="EC5E7B4C"/>
    <w:lvl w:ilvl="0" w:tplc="B3C8AC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25CD2"/>
    <w:multiLevelType w:val="hybridMultilevel"/>
    <w:tmpl w:val="97E6C162"/>
    <w:lvl w:ilvl="0" w:tplc="52FABC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F3C05"/>
    <w:multiLevelType w:val="hybridMultilevel"/>
    <w:tmpl w:val="868C43E0"/>
    <w:lvl w:ilvl="0" w:tplc="3ABA40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2438">
    <w:abstractNumId w:val="2"/>
  </w:num>
  <w:num w:numId="2" w16cid:durableId="1518428234">
    <w:abstractNumId w:val="1"/>
  </w:num>
  <w:num w:numId="3" w16cid:durableId="487988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forms" w:enforcement="1"/>
  <w:defaultTabStop w:val="709"/>
  <w:autoHyphenation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3C"/>
    <w:rsid w:val="00000A5A"/>
    <w:rsid w:val="00006B3E"/>
    <w:rsid w:val="00015056"/>
    <w:rsid w:val="00016085"/>
    <w:rsid w:val="00022EEE"/>
    <w:rsid w:val="000232E8"/>
    <w:rsid w:val="00024C7F"/>
    <w:rsid w:val="0003652F"/>
    <w:rsid w:val="00043CE8"/>
    <w:rsid w:val="000608B2"/>
    <w:rsid w:val="000665F3"/>
    <w:rsid w:val="000900F7"/>
    <w:rsid w:val="000905A0"/>
    <w:rsid w:val="0009321C"/>
    <w:rsid w:val="00093832"/>
    <w:rsid w:val="00095E49"/>
    <w:rsid w:val="00097F45"/>
    <w:rsid w:val="000B0743"/>
    <w:rsid w:val="000B3FFB"/>
    <w:rsid w:val="000B4D2C"/>
    <w:rsid w:val="000B4E95"/>
    <w:rsid w:val="000C473E"/>
    <w:rsid w:val="000D3C9A"/>
    <w:rsid w:val="000D4F5D"/>
    <w:rsid w:val="000D760D"/>
    <w:rsid w:val="000F1856"/>
    <w:rsid w:val="000F3FC7"/>
    <w:rsid w:val="000F6B8F"/>
    <w:rsid w:val="001268E6"/>
    <w:rsid w:val="00132263"/>
    <w:rsid w:val="00144F31"/>
    <w:rsid w:val="00146452"/>
    <w:rsid w:val="0015213B"/>
    <w:rsid w:val="001550AE"/>
    <w:rsid w:val="00163477"/>
    <w:rsid w:val="00171B6C"/>
    <w:rsid w:val="0017756D"/>
    <w:rsid w:val="00177E4B"/>
    <w:rsid w:val="00186E26"/>
    <w:rsid w:val="00191ECB"/>
    <w:rsid w:val="0019283A"/>
    <w:rsid w:val="00193806"/>
    <w:rsid w:val="001958C8"/>
    <w:rsid w:val="001A7FDF"/>
    <w:rsid w:val="001B313E"/>
    <w:rsid w:val="001B3632"/>
    <w:rsid w:val="001B7D18"/>
    <w:rsid w:val="001C2B87"/>
    <w:rsid w:val="001D4769"/>
    <w:rsid w:val="001D52CF"/>
    <w:rsid w:val="001E4F72"/>
    <w:rsid w:val="001F367D"/>
    <w:rsid w:val="0020298B"/>
    <w:rsid w:val="002044A9"/>
    <w:rsid w:val="00205632"/>
    <w:rsid w:val="002061ED"/>
    <w:rsid w:val="002159DC"/>
    <w:rsid w:val="00226274"/>
    <w:rsid w:val="0023218A"/>
    <w:rsid w:val="00232B0D"/>
    <w:rsid w:val="00243839"/>
    <w:rsid w:val="00247104"/>
    <w:rsid w:val="00253D82"/>
    <w:rsid w:val="002578D6"/>
    <w:rsid w:val="00262293"/>
    <w:rsid w:val="00273EE5"/>
    <w:rsid w:val="00277F1F"/>
    <w:rsid w:val="00281DC0"/>
    <w:rsid w:val="002832A1"/>
    <w:rsid w:val="0029193E"/>
    <w:rsid w:val="00292EF3"/>
    <w:rsid w:val="002949FE"/>
    <w:rsid w:val="002A4B22"/>
    <w:rsid w:val="002A7161"/>
    <w:rsid w:val="002A78AE"/>
    <w:rsid w:val="002B0083"/>
    <w:rsid w:val="002B5F5F"/>
    <w:rsid w:val="002C28E1"/>
    <w:rsid w:val="002C770C"/>
    <w:rsid w:val="002E2838"/>
    <w:rsid w:val="002E5EDC"/>
    <w:rsid w:val="002F09B7"/>
    <w:rsid w:val="002F1338"/>
    <w:rsid w:val="002F1C17"/>
    <w:rsid w:val="002F272E"/>
    <w:rsid w:val="002F3F5B"/>
    <w:rsid w:val="002F3F9A"/>
    <w:rsid w:val="00300235"/>
    <w:rsid w:val="00301263"/>
    <w:rsid w:val="003028A3"/>
    <w:rsid w:val="003036B1"/>
    <w:rsid w:val="00304024"/>
    <w:rsid w:val="00305AE8"/>
    <w:rsid w:val="00321FF4"/>
    <w:rsid w:val="00322295"/>
    <w:rsid w:val="00322DCB"/>
    <w:rsid w:val="00323E40"/>
    <w:rsid w:val="003263D1"/>
    <w:rsid w:val="0033053D"/>
    <w:rsid w:val="00332EBC"/>
    <w:rsid w:val="00333229"/>
    <w:rsid w:val="003402AC"/>
    <w:rsid w:val="00341C08"/>
    <w:rsid w:val="00355680"/>
    <w:rsid w:val="00361A18"/>
    <w:rsid w:val="00364B9E"/>
    <w:rsid w:val="00364EE2"/>
    <w:rsid w:val="003654F7"/>
    <w:rsid w:val="00367EE7"/>
    <w:rsid w:val="003720A6"/>
    <w:rsid w:val="00373830"/>
    <w:rsid w:val="003800BF"/>
    <w:rsid w:val="0039750C"/>
    <w:rsid w:val="003A4AFE"/>
    <w:rsid w:val="003B0AFA"/>
    <w:rsid w:val="003B44A9"/>
    <w:rsid w:val="003B44F5"/>
    <w:rsid w:val="003B538B"/>
    <w:rsid w:val="003D26D9"/>
    <w:rsid w:val="003D418A"/>
    <w:rsid w:val="003E091D"/>
    <w:rsid w:val="003E1E00"/>
    <w:rsid w:val="003F3D80"/>
    <w:rsid w:val="003F5CB4"/>
    <w:rsid w:val="00403344"/>
    <w:rsid w:val="00403BFC"/>
    <w:rsid w:val="00421CC7"/>
    <w:rsid w:val="00424B2A"/>
    <w:rsid w:val="00426FBB"/>
    <w:rsid w:val="00431F3E"/>
    <w:rsid w:val="00433431"/>
    <w:rsid w:val="004356ED"/>
    <w:rsid w:val="0043699F"/>
    <w:rsid w:val="00441391"/>
    <w:rsid w:val="00444A18"/>
    <w:rsid w:val="004467AE"/>
    <w:rsid w:val="004613F2"/>
    <w:rsid w:val="00474343"/>
    <w:rsid w:val="00486565"/>
    <w:rsid w:val="004874FC"/>
    <w:rsid w:val="00487CC4"/>
    <w:rsid w:val="004A1C4E"/>
    <w:rsid w:val="004A7D3D"/>
    <w:rsid w:val="004B0683"/>
    <w:rsid w:val="004B4C24"/>
    <w:rsid w:val="004B6789"/>
    <w:rsid w:val="004C1495"/>
    <w:rsid w:val="004C38B5"/>
    <w:rsid w:val="004C58A6"/>
    <w:rsid w:val="004E405C"/>
    <w:rsid w:val="004E5338"/>
    <w:rsid w:val="004E5D42"/>
    <w:rsid w:val="004F2B81"/>
    <w:rsid w:val="004F4957"/>
    <w:rsid w:val="004F65B1"/>
    <w:rsid w:val="004F7519"/>
    <w:rsid w:val="00507A97"/>
    <w:rsid w:val="005125FA"/>
    <w:rsid w:val="005159C3"/>
    <w:rsid w:val="00520A0C"/>
    <w:rsid w:val="0052176D"/>
    <w:rsid w:val="0052239C"/>
    <w:rsid w:val="005226F3"/>
    <w:rsid w:val="00530C76"/>
    <w:rsid w:val="00531817"/>
    <w:rsid w:val="00533287"/>
    <w:rsid w:val="00535822"/>
    <w:rsid w:val="00553B6A"/>
    <w:rsid w:val="005636EB"/>
    <w:rsid w:val="00567938"/>
    <w:rsid w:val="00574306"/>
    <w:rsid w:val="00577D76"/>
    <w:rsid w:val="00586656"/>
    <w:rsid w:val="0058730F"/>
    <w:rsid w:val="00597D6E"/>
    <w:rsid w:val="005A0477"/>
    <w:rsid w:val="005B05D7"/>
    <w:rsid w:val="005B0D24"/>
    <w:rsid w:val="005B4AF5"/>
    <w:rsid w:val="005B506B"/>
    <w:rsid w:val="005B6A67"/>
    <w:rsid w:val="005D0626"/>
    <w:rsid w:val="005D2777"/>
    <w:rsid w:val="005D3DA3"/>
    <w:rsid w:val="005D3FE5"/>
    <w:rsid w:val="005E0D97"/>
    <w:rsid w:val="005E24E8"/>
    <w:rsid w:val="005E3404"/>
    <w:rsid w:val="005E4E7C"/>
    <w:rsid w:val="005E51F7"/>
    <w:rsid w:val="005F1478"/>
    <w:rsid w:val="005F1B35"/>
    <w:rsid w:val="00601D3B"/>
    <w:rsid w:val="00605932"/>
    <w:rsid w:val="006072D5"/>
    <w:rsid w:val="006106EF"/>
    <w:rsid w:val="00616E54"/>
    <w:rsid w:val="00623254"/>
    <w:rsid w:val="00623C38"/>
    <w:rsid w:val="00636C2A"/>
    <w:rsid w:val="00644C14"/>
    <w:rsid w:val="006503F2"/>
    <w:rsid w:val="00655C0E"/>
    <w:rsid w:val="0066647A"/>
    <w:rsid w:val="00666744"/>
    <w:rsid w:val="0067121C"/>
    <w:rsid w:val="00674965"/>
    <w:rsid w:val="006751A0"/>
    <w:rsid w:val="00681C6C"/>
    <w:rsid w:val="00683C4D"/>
    <w:rsid w:val="0068576B"/>
    <w:rsid w:val="0069301A"/>
    <w:rsid w:val="00696FCD"/>
    <w:rsid w:val="006A0D71"/>
    <w:rsid w:val="006A49D3"/>
    <w:rsid w:val="006B474E"/>
    <w:rsid w:val="006B509D"/>
    <w:rsid w:val="006B623C"/>
    <w:rsid w:val="006C2649"/>
    <w:rsid w:val="006F7DEA"/>
    <w:rsid w:val="007155D9"/>
    <w:rsid w:val="00717226"/>
    <w:rsid w:val="00725D1E"/>
    <w:rsid w:val="00732B57"/>
    <w:rsid w:val="00737E01"/>
    <w:rsid w:val="00745859"/>
    <w:rsid w:val="00745D5D"/>
    <w:rsid w:val="0074643C"/>
    <w:rsid w:val="007503EE"/>
    <w:rsid w:val="00752D53"/>
    <w:rsid w:val="00757898"/>
    <w:rsid w:val="007654C2"/>
    <w:rsid w:val="0077476E"/>
    <w:rsid w:val="007769EF"/>
    <w:rsid w:val="00780274"/>
    <w:rsid w:val="00781A22"/>
    <w:rsid w:val="007826D3"/>
    <w:rsid w:val="00782D80"/>
    <w:rsid w:val="00783EDA"/>
    <w:rsid w:val="00793FBC"/>
    <w:rsid w:val="007945E7"/>
    <w:rsid w:val="007A3F11"/>
    <w:rsid w:val="007B1C3A"/>
    <w:rsid w:val="007B38EA"/>
    <w:rsid w:val="007C2F4A"/>
    <w:rsid w:val="007C3C57"/>
    <w:rsid w:val="007C4D9F"/>
    <w:rsid w:val="007C7ECE"/>
    <w:rsid w:val="007D3200"/>
    <w:rsid w:val="007D6FD7"/>
    <w:rsid w:val="007E0530"/>
    <w:rsid w:val="007E59F9"/>
    <w:rsid w:val="00801617"/>
    <w:rsid w:val="0080395C"/>
    <w:rsid w:val="00806584"/>
    <w:rsid w:val="008212B7"/>
    <w:rsid w:val="00824535"/>
    <w:rsid w:val="00825325"/>
    <w:rsid w:val="00825656"/>
    <w:rsid w:val="00825954"/>
    <w:rsid w:val="00825FDF"/>
    <w:rsid w:val="00832CE9"/>
    <w:rsid w:val="0083637C"/>
    <w:rsid w:val="00843593"/>
    <w:rsid w:val="008476CE"/>
    <w:rsid w:val="00857EBC"/>
    <w:rsid w:val="008642EE"/>
    <w:rsid w:val="008649FA"/>
    <w:rsid w:val="00865418"/>
    <w:rsid w:val="0086690B"/>
    <w:rsid w:val="00892B3C"/>
    <w:rsid w:val="00892CA9"/>
    <w:rsid w:val="00896AD8"/>
    <w:rsid w:val="008A6C47"/>
    <w:rsid w:val="008B0D18"/>
    <w:rsid w:val="008B3699"/>
    <w:rsid w:val="008B3998"/>
    <w:rsid w:val="008B41B1"/>
    <w:rsid w:val="008B73CC"/>
    <w:rsid w:val="008C15B3"/>
    <w:rsid w:val="008D24AA"/>
    <w:rsid w:val="008D4ED1"/>
    <w:rsid w:val="008D7B76"/>
    <w:rsid w:val="008E0011"/>
    <w:rsid w:val="008E504A"/>
    <w:rsid w:val="008E6F98"/>
    <w:rsid w:val="008F1EB3"/>
    <w:rsid w:val="008F62A7"/>
    <w:rsid w:val="00900654"/>
    <w:rsid w:val="00905EEC"/>
    <w:rsid w:val="00917348"/>
    <w:rsid w:val="009227E9"/>
    <w:rsid w:val="009236AE"/>
    <w:rsid w:val="00924311"/>
    <w:rsid w:val="00924681"/>
    <w:rsid w:val="00924A3C"/>
    <w:rsid w:val="009439A7"/>
    <w:rsid w:val="00945525"/>
    <w:rsid w:val="00951BA9"/>
    <w:rsid w:val="00961703"/>
    <w:rsid w:val="0097266E"/>
    <w:rsid w:val="00973904"/>
    <w:rsid w:val="0098002E"/>
    <w:rsid w:val="009A03F3"/>
    <w:rsid w:val="009B09D7"/>
    <w:rsid w:val="009B3CBF"/>
    <w:rsid w:val="009B7F7C"/>
    <w:rsid w:val="009C0F54"/>
    <w:rsid w:val="009C3FF0"/>
    <w:rsid w:val="009C4C7C"/>
    <w:rsid w:val="009D1541"/>
    <w:rsid w:val="009D3C84"/>
    <w:rsid w:val="009E0612"/>
    <w:rsid w:val="009E3E49"/>
    <w:rsid w:val="009E6397"/>
    <w:rsid w:val="009E792D"/>
    <w:rsid w:val="00A03B93"/>
    <w:rsid w:val="00A105AD"/>
    <w:rsid w:val="00A15652"/>
    <w:rsid w:val="00A21F88"/>
    <w:rsid w:val="00A271BA"/>
    <w:rsid w:val="00A302F8"/>
    <w:rsid w:val="00A3469B"/>
    <w:rsid w:val="00A34AA7"/>
    <w:rsid w:val="00A4176E"/>
    <w:rsid w:val="00A42D65"/>
    <w:rsid w:val="00A649DD"/>
    <w:rsid w:val="00A764F1"/>
    <w:rsid w:val="00A77109"/>
    <w:rsid w:val="00A818FF"/>
    <w:rsid w:val="00A82E9A"/>
    <w:rsid w:val="00A842CC"/>
    <w:rsid w:val="00A90810"/>
    <w:rsid w:val="00AA362C"/>
    <w:rsid w:val="00AB0AAD"/>
    <w:rsid w:val="00AB426F"/>
    <w:rsid w:val="00AB76B8"/>
    <w:rsid w:val="00AD5DF7"/>
    <w:rsid w:val="00B01EA5"/>
    <w:rsid w:val="00B040A0"/>
    <w:rsid w:val="00B12503"/>
    <w:rsid w:val="00B146EA"/>
    <w:rsid w:val="00B17FDC"/>
    <w:rsid w:val="00B21B04"/>
    <w:rsid w:val="00B24E94"/>
    <w:rsid w:val="00B348C6"/>
    <w:rsid w:val="00B403C0"/>
    <w:rsid w:val="00B42940"/>
    <w:rsid w:val="00B474E6"/>
    <w:rsid w:val="00B56A24"/>
    <w:rsid w:val="00B57045"/>
    <w:rsid w:val="00B6233A"/>
    <w:rsid w:val="00B64DFF"/>
    <w:rsid w:val="00B64EEE"/>
    <w:rsid w:val="00B65895"/>
    <w:rsid w:val="00B7532D"/>
    <w:rsid w:val="00B7667C"/>
    <w:rsid w:val="00B77047"/>
    <w:rsid w:val="00B80CAD"/>
    <w:rsid w:val="00B82684"/>
    <w:rsid w:val="00B85727"/>
    <w:rsid w:val="00B90AC7"/>
    <w:rsid w:val="00B90AF5"/>
    <w:rsid w:val="00B96AE8"/>
    <w:rsid w:val="00B97798"/>
    <w:rsid w:val="00BA2D39"/>
    <w:rsid w:val="00BB3A44"/>
    <w:rsid w:val="00BB7BA8"/>
    <w:rsid w:val="00BC68A2"/>
    <w:rsid w:val="00BC7CF7"/>
    <w:rsid w:val="00BD041D"/>
    <w:rsid w:val="00BD13E7"/>
    <w:rsid w:val="00BD1C68"/>
    <w:rsid w:val="00BE06AE"/>
    <w:rsid w:val="00BF39C6"/>
    <w:rsid w:val="00C02D7D"/>
    <w:rsid w:val="00C050C3"/>
    <w:rsid w:val="00C10044"/>
    <w:rsid w:val="00C15CBA"/>
    <w:rsid w:val="00C23DB1"/>
    <w:rsid w:val="00C2655D"/>
    <w:rsid w:val="00C276B3"/>
    <w:rsid w:val="00C347E3"/>
    <w:rsid w:val="00C373BE"/>
    <w:rsid w:val="00C37CE1"/>
    <w:rsid w:val="00C432F6"/>
    <w:rsid w:val="00C43811"/>
    <w:rsid w:val="00C5550C"/>
    <w:rsid w:val="00C61F37"/>
    <w:rsid w:val="00C773CF"/>
    <w:rsid w:val="00C84DA8"/>
    <w:rsid w:val="00C8548E"/>
    <w:rsid w:val="00C854E9"/>
    <w:rsid w:val="00C8755A"/>
    <w:rsid w:val="00C87FF4"/>
    <w:rsid w:val="00CA2270"/>
    <w:rsid w:val="00CA49E8"/>
    <w:rsid w:val="00CA6953"/>
    <w:rsid w:val="00CC3B7B"/>
    <w:rsid w:val="00CC4CB4"/>
    <w:rsid w:val="00CD0D6F"/>
    <w:rsid w:val="00CD390F"/>
    <w:rsid w:val="00CD4CFE"/>
    <w:rsid w:val="00CE511C"/>
    <w:rsid w:val="00CE6976"/>
    <w:rsid w:val="00CE7F49"/>
    <w:rsid w:val="00CF1FC0"/>
    <w:rsid w:val="00D04262"/>
    <w:rsid w:val="00D10398"/>
    <w:rsid w:val="00D11B9C"/>
    <w:rsid w:val="00D124FA"/>
    <w:rsid w:val="00D14C87"/>
    <w:rsid w:val="00D1720F"/>
    <w:rsid w:val="00D21945"/>
    <w:rsid w:val="00D23C92"/>
    <w:rsid w:val="00D31347"/>
    <w:rsid w:val="00D32364"/>
    <w:rsid w:val="00D373C6"/>
    <w:rsid w:val="00D47007"/>
    <w:rsid w:val="00D53BF5"/>
    <w:rsid w:val="00D607F6"/>
    <w:rsid w:val="00D64D01"/>
    <w:rsid w:val="00D67670"/>
    <w:rsid w:val="00D710B1"/>
    <w:rsid w:val="00D71351"/>
    <w:rsid w:val="00D7412B"/>
    <w:rsid w:val="00D87EF3"/>
    <w:rsid w:val="00D9138E"/>
    <w:rsid w:val="00D91CCC"/>
    <w:rsid w:val="00DA16EE"/>
    <w:rsid w:val="00DA1D59"/>
    <w:rsid w:val="00DA529A"/>
    <w:rsid w:val="00DC3FF9"/>
    <w:rsid w:val="00DC73BB"/>
    <w:rsid w:val="00DD3EEB"/>
    <w:rsid w:val="00DF18EE"/>
    <w:rsid w:val="00DF6887"/>
    <w:rsid w:val="00DF6B08"/>
    <w:rsid w:val="00E03498"/>
    <w:rsid w:val="00E03938"/>
    <w:rsid w:val="00E06AE9"/>
    <w:rsid w:val="00E0740C"/>
    <w:rsid w:val="00E11E50"/>
    <w:rsid w:val="00E14BBF"/>
    <w:rsid w:val="00E15087"/>
    <w:rsid w:val="00E15537"/>
    <w:rsid w:val="00E17AEC"/>
    <w:rsid w:val="00E226F1"/>
    <w:rsid w:val="00E22B37"/>
    <w:rsid w:val="00E4172C"/>
    <w:rsid w:val="00E41B23"/>
    <w:rsid w:val="00E46ADB"/>
    <w:rsid w:val="00E55B4D"/>
    <w:rsid w:val="00E5643D"/>
    <w:rsid w:val="00E73481"/>
    <w:rsid w:val="00E74B42"/>
    <w:rsid w:val="00E80D6B"/>
    <w:rsid w:val="00E817FF"/>
    <w:rsid w:val="00E854BF"/>
    <w:rsid w:val="00E96077"/>
    <w:rsid w:val="00EA42B2"/>
    <w:rsid w:val="00EA5E85"/>
    <w:rsid w:val="00EB0B14"/>
    <w:rsid w:val="00EB156F"/>
    <w:rsid w:val="00EB351A"/>
    <w:rsid w:val="00EB6329"/>
    <w:rsid w:val="00EC3ED4"/>
    <w:rsid w:val="00EC465A"/>
    <w:rsid w:val="00EC612E"/>
    <w:rsid w:val="00EC64A2"/>
    <w:rsid w:val="00EF5596"/>
    <w:rsid w:val="00F009E8"/>
    <w:rsid w:val="00F010A4"/>
    <w:rsid w:val="00F11FA5"/>
    <w:rsid w:val="00F15415"/>
    <w:rsid w:val="00F2380E"/>
    <w:rsid w:val="00F240A9"/>
    <w:rsid w:val="00F27B6F"/>
    <w:rsid w:val="00F27EE0"/>
    <w:rsid w:val="00F31199"/>
    <w:rsid w:val="00F36222"/>
    <w:rsid w:val="00F36D2C"/>
    <w:rsid w:val="00F56B03"/>
    <w:rsid w:val="00F74662"/>
    <w:rsid w:val="00F75602"/>
    <w:rsid w:val="00F75C51"/>
    <w:rsid w:val="00F76D3B"/>
    <w:rsid w:val="00F77707"/>
    <w:rsid w:val="00F80368"/>
    <w:rsid w:val="00F82400"/>
    <w:rsid w:val="00F83597"/>
    <w:rsid w:val="00F9326D"/>
    <w:rsid w:val="00F97C2E"/>
    <w:rsid w:val="00FA55F2"/>
    <w:rsid w:val="00FB1AB5"/>
    <w:rsid w:val="00FB4B27"/>
    <w:rsid w:val="00FB756B"/>
    <w:rsid w:val="00FD33C2"/>
    <w:rsid w:val="00FD5D98"/>
    <w:rsid w:val="00FE09F0"/>
    <w:rsid w:val="00FE26EA"/>
    <w:rsid w:val="00FE5ED9"/>
    <w:rsid w:val="00FE6B5B"/>
    <w:rsid w:val="00FF0E3E"/>
    <w:rsid w:val="00FF36E2"/>
    <w:rsid w:val="00FF5EBE"/>
    <w:rsid w:val="2FE6862C"/>
    <w:rsid w:val="5255E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B02B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740C"/>
    <w:rPr>
      <w:rFonts w:ascii="Calibri Light" w:hAnsi="Calibri Light"/>
      <w:sz w:val="22"/>
    </w:rPr>
  </w:style>
  <w:style w:type="paragraph" w:styleId="berschrift4">
    <w:name w:val="heading 4"/>
    <w:aliases w:val="Textfeld"/>
    <w:basedOn w:val="Listenabsatz"/>
    <w:next w:val="Standard"/>
    <w:link w:val="berschrift4Zchn"/>
    <w:autoRedefine/>
    <w:uiPriority w:val="9"/>
    <w:unhideWhenUsed/>
    <w:qFormat/>
    <w:rsid w:val="00B82684"/>
    <w:pPr>
      <w:spacing w:before="60" w:after="120"/>
      <w:ind w:left="425"/>
      <w:outlineLvl w:val="3"/>
    </w:pPr>
  </w:style>
  <w:style w:type="paragraph" w:styleId="berschrift5">
    <w:name w:val="heading 5"/>
    <w:aliases w:val="Hinweise"/>
    <w:basedOn w:val="Listenabsatz"/>
    <w:next w:val="Standard"/>
    <w:link w:val="berschrift5Zchn"/>
    <w:autoRedefine/>
    <w:uiPriority w:val="9"/>
    <w:unhideWhenUsed/>
    <w:qFormat/>
    <w:rsid w:val="00B82684"/>
    <w:pPr>
      <w:spacing w:before="60" w:after="60"/>
      <w:ind w:left="425"/>
      <w:outlineLvl w:val="4"/>
    </w:pPr>
    <w:rPr>
      <w:i/>
      <w:iCs/>
      <w:noProof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aliases w:val="Textfeld Zchn"/>
    <w:basedOn w:val="Absatz-Standardschriftart"/>
    <w:link w:val="berschrift4"/>
    <w:uiPriority w:val="9"/>
    <w:rsid w:val="00B82684"/>
    <w:rPr>
      <w:sz w:val="22"/>
    </w:rPr>
  </w:style>
  <w:style w:type="paragraph" w:styleId="Listenabsatz">
    <w:name w:val="List Paragraph"/>
    <w:basedOn w:val="Standard"/>
    <w:uiPriority w:val="34"/>
    <w:qFormat/>
    <w:rsid w:val="00B82684"/>
    <w:pPr>
      <w:ind w:left="720"/>
      <w:contextualSpacing/>
    </w:pPr>
  </w:style>
  <w:style w:type="character" w:customStyle="1" w:styleId="berschrift5Zchn">
    <w:name w:val="Überschrift 5 Zchn"/>
    <w:aliases w:val="Hinweise Zchn"/>
    <w:basedOn w:val="Absatz-Standardschriftart"/>
    <w:link w:val="berschrift5"/>
    <w:uiPriority w:val="9"/>
    <w:rsid w:val="00B82684"/>
    <w:rPr>
      <w:i/>
      <w:iCs/>
      <w:noProof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FB4B2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B4B27"/>
  </w:style>
  <w:style w:type="paragraph" w:styleId="Fuzeile">
    <w:name w:val="footer"/>
    <w:basedOn w:val="Standard"/>
    <w:link w:val="FuzeileZchn"/>
    <w:uiPriority w:val="99"/>
    <w:unhideWhenUsed/>
    <w:rsid w:val="00FB4B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B4B27"/>
  </w:style>
  <w:style w:type="character" w:styleId="Hyperlink">
    <w:name w:val="Hyperlink"/>
    <w:basedOn w:val="Absatz-Standardschriftart"/>
    <w:uiPriority w:val="99"/>
    <w:unhideWhenUsed/>
    <w:rsid w:val="00FB4B2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B4B27"/>
    <w:rPr>
      <w:color w:val="605E5C"/>
      <w:shd w:val="clear" w:color="auto" w:fill="E1DFDD"/>
    </w:rPr>
  </w:style>
  <w:style w:type="paragraph" w:customStyle="1" w:styleId="Betreff">
    <w:name w:val="Betreff"/>
    <w:basedOn w:val="Standard"/>
    <w:qFormat/>
    <w:rsid w:val="00783EDA"/>
    <w:pPr>
      <w:spacing w:after="360"/>
    </w:pPr>
    <w:rPr>
      <w:rFonts w:asciiTheme="majorHAnsi" w:hAnsiTheme="majorHAnsi" w:cstheme="majorHAnsi"/>
      <w:b/>
      <w:bCs/>
      <w:szCs w:val="22"/>
    </w:rPr>
  </w:style>
  <w:style w:type="table" w:styleId="Tabellenraster">
    <w:name w:val="Table Grid"/>
    <w:basedOn w:val="NormaleTabelle"/>
    <w:uiPriority w:val="39"/>
    <w:rsid w:val="00746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4">
    <w:name w:val="Plain Table 4"/>
    <w:basedOn w:val="NormaleTabelle"/>
    <w:uiPriority w:val="44"/>
    <w:rsid w:val="004A7D3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rarbeitung">
    <w:name w:val="Revision"/>
    <w:hidden/>
    <w:uiPriority w:val="99"/>
    <w:semiHidden/>
    <w:rsid w:val="008212B7"/>
    <w:rPr>
      <w:rFonts w:ascii="Calibri Light" w:hAnsi="Calibri Light"/>
      <w:sz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36C2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36C2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36C2A"/>
    <w:rPr>
      <w:rFonts w:ascii="Calibri Light" w:hAnsi="Calibri Light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36C2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36C2A"/>
    <w:rPr>
      <w:rFonts w:ascii="Calibri Light" w:hAnsi="Calibri Ligh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allo@heimetlimitherz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ac39cc-f644-4c81-b5a7-e16158747943" xsi:nil="true"/>
    <lcf76f155ced4ddcb4097134ff3c332f xmlns="0f06f890-7007-4753-a336-daa8c7bf48b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ECE79359ADA34886D28A4566ADA35C" ma:contentTypeVersion="15" ma:contentTypeDescription="Ein neues Dokument erstellen." ma:contentTypeScope="" ma:versionID="84f3fac5cbeea727e0b3e371c5510d5d">
  <xsd:schema xmlns:xsd="http://www.w3.org/2001/XMLSchema" xmlns:xs="http://www.w3.org/2001/XMLSchema" xmlns:p="http://schemas.microsoft.com/office/2006/metadata/properties" xmlns:ns2="0f06f890-7007-4753-a336-daa8c7bf48b6" xmlns:ns3="baac39cc-f644-4c81-b5a7-e16158747943" targetNamespace="http://schemas.microsoft.com/office/2006/metadata/properties" ma:root="true" ma:fieldsID="97e16ff0fda3ffe304f98d2f00d771dd" ns2:_="" ns3:_="">
    <xsd:import namespace="0f06f890-7007-4753-a336-daa8c7bf48b6"/>
    <xsd:import namespace="baac39cc-f644-4c81-b5a7-e161587479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06f890-7007-4753-a336-daa8c7bf4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5cd7267c-4b29-418a-900b-caaea97eea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c39cc-f644-4c81-b5a7-e1615874794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3d1d279-a0aa-482d-92f6-4a90ec3480af}" ma:internalName="TaxCatchAll" ma:showField="CatchAllData" ma:web="baac39cc-f644-4c81-b5a7-e161587479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CE5E94-CB82-41D9-A76B-22D7004776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02F143-2CF7-4966-80A3-BABA5217BF07}">
  <ds:schemaRefs>
    <ds:schemaRef ds:uri="http://schemas.microsoft.com/office/2006/metadata/properties"/>
    <ds:schemaRef ds:uri="http://schemas.microsoft.com/office/infopath/2007/PartnerControls"/>
    <ds:schemaRef ds:uri="baac39cc-f644-4c81-b5a7-e16158747943"/>
    <ds:schemaRef ds:uri="0f06f890-7007-4753-a336-daa8c7bf48b6"/>
  </ds:schemaRefs>
</ds:datastoreItem>
</file>

<file path=customXml/itemProps3.xml><?xml version="1.0" encoding="utf-8"?>
<ds:datastoreItem xmlns:ds="http://schemas.openxmlformats.org/officeDocument/2006/customXml" ds:itemID="{15C0BF7C-67CD-4EEC-BB8B-64AB0EB4B340}"/>
</file>

<file path=customXml/itemProps4.xml><?xml version="1.0" encoding="utf-8"?>
<ds:datastoreItem xmlns:ds="http://schemas.openxmlformats.org/officeDocument/2006/customXml" ds:itemID="{9BF8E6C3-BFEA-0A42-B672-084B5454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Anmeldeformular_V02.2026</Template>
  <TotalTime>0</TotalTime>
  <Pages>4</Pages>
  <Words>622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HmH Anfragefomular</vt:lpstr>
    </vt:vector>
  </TitlesOfParts>
  <Manager/>
  <Company/>
  <LinksUpToDate>false</LinksUpToDate>
  <CharactersWithSpaces>4533</CharactersWithSpaces>
  <SharedDoc>false</SharedDoc>
  <HyperlinkBase/>
  <HLinks>
    <vt:vector size="6" baseType="variant">
      <vt:variant>
        <vt:i4>6553679</vt:i4>
      </vt:variant>
      <vt:variant>
        <vt:i4>0</vt:i4>
      </vt:variant>
      <vt:variant>
        <vt:i4>0</vt:i4>
      </vt:variant>
      <vt:variant>
        <vt:i4>5</vt:i4>
      </vt:variant>
      <vt:variant>
        <vt:lpwstr>mailto:hallo@heimetlimitherz.ch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HmH Anfragefomular</dc:title>
  <dc:subject/>
  <dc:creator>Karin Keller - Heimetli mit Herz</dc:creator>
  <cp:keywords>Tagesstruktur; Anfrageformular; HmH; 2022; 01;</cp:keywords>
  <dc:description/>
  <cp:lastModifiedBy>Karin Keller - Heimetli mit Herz</cp:lastModifiedBy>
  <cp:revision>12</cp:revision>
  <cp:lastPrinted>2024-06-28T04:29:00Z</cp:lastPrinted>
  <dcterms:created xsi:type="dcterms:W3CDTF">2025-10-29T13:57:00Z</dcterms:created>
  <dcterms:modified xsi:type="dcterms:W3CDTF">2026-02-04T13:12:00Z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0x01010086ECE79359ADA34886D28A4566ADA35C</vt:lpwstr>
  </property>
  <property fmtid="{D5CDD505-2E9C-101B-9397-08002B2CF9AE}" pid="3" name="MediaServiceImageTags">
    <vt:lpwstr/>
  </property>
</Properties>
</file>